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08CAD1" w14:textId="5ACCF53D" w:rsidR="00985EE9" w:rsidRDefault="000340D5" w:rsidP="00437F4A">
      <w:pPr>
        <w:spacing w:line="288" w:lineRule="auto"/>
      </w:pPr>
      <w:r>
        <w:rPr>
          <w:noProof/>
          <w:lang w:eastAsia="en-GB"/>
        </w:rPr>
        <w:drawing>
          <wp:anchor distT="0" distB="0" distL="114300" distR="114300" simplePos="0" relativeHeight="251658240" behindDoc="0" locked="0" layoutInCell="1" allowOverlap="1" wp14:anchorId="16F289C6" wp14:editId="0B2D7DC6">
            <wp:simplePos x="0" y="0"/>
            <wp:positionH relativeFrom="page">
              <wp:align>left</wp:align>
            </wp:positionH>
            <wp:positionV relativeFrom="paragraph">
              <wp:posOffset>-866879</wp:posOffset>
            </wp:positionV>
            <wp:extent cx="7783033" cy="1322949"/>
            <wp:effectExtent l="0" t="0" r="0" b="0"/>
            <wp:wrapNone/>
            <wp:docPr id="5" name="Picture 5" descr="C:\Users\JackMartin\Downloads\Gattaca LinkedIn Page Header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ackMartin\Downloads\Gattaca LinkedIn Page Header Banne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83033" cy="13229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7D3D62" w14:textId="6C81A26A" w:rsidR="00985EE9" w:rsidRDefault="00985EE9" w:rsidP="00437F4A">
      <w:pPr>
        <w:spacing w:line="288" w:lineRule="auto"/>
      </w:pPr>
    </w:p>
    <w:p w14:paraId="12C5E642" w14:textId="49A34C3D" w:rsidR="00985EE9" w:rsidRDefault="00985EE9" w:rsidP="00437F4A">
      <w:pPr>
        <w:spacing w:line="288" w:lineRule="auto"/>
      </w:pPr>
    </w:p>
    <w:p w14:paraId="183BE9FF" w14:textId="655EDFE5" w:rsidR="006C7F31" w:rsidRDefault="006C7F31" w:rsidP="00437F4A">
      <w:pPr>
        <w:spacing w:line="288" w:lineRule="auto"/>
      </w:pPr>
    </w:p>
    <w:p w14:paraId="65F8774F" w14:textId="77777777" w:rsidR="000340D5" w:rsidRDefault="000340D5" w:rsidP="00437F4A">
      <w:pPr>
        <w:spacing w:line="288" w:lineRule="auto"/>
      </w:pPr>
    </w:p>
    <w:p w14:paraId="432512A3" w14:textId="5CFA84DE" w:rsidR="009348D3" w:rsidRPr="00985EE9" w:rsidRDefault="00437F4A" w:rsidP="00985EE9">
      <w:pPr>
        <w:pStyle w:val="1Header1"/>
        <w:rPr>
          <w:color w:val="FF7D73"/>
          <w:sz w:val="44"/>
        </w:rPr>
      </w:pPr>
      <w:r w:rsidRPr="00985EE9">
        <w:rPr>
          <w:color w:val="FF7D73"/>
          <w:sz w:val="44"/>
        </w:rPr>
        <w:t xml:space="preserve">Our response to </w:t>
      </w:r>
      <w:r w:rsidR="4AA13670" w:rsidRPr="00985EE9">
        <w:rPr>
          <w:color w:val="FF7D73"/>
          <w:sz w:val="44"/>
        </w:rPr>
        <w:t>COVID-19</w:t>
      </w:r>
    </w:p>
    <w:p w14:paraId="214E1DDD" w14:textId="77777777" w:rsidR="00985EE9" w:rsidRDefault="00985EE9" w:rsidP="00437F4A">
      <w:pPr>
        <w:spacing w:line="288" w:lineRule="auto"/>
      </w:pPr>
    </w:p>
    <w:p w14:paraId="677843D2" w14:textId="4B1A8FB3" w:rsidR="004A4C0C" w:rsidRPr="008B3DA1" w:rsidRDefault="00437F4A" w:rsidP="00437F4A">
      <w:pPr>
        <w:pStyle w:val="3Header2"/>
        <w:rPr>
          <w:szCs w:val="24"/>
        </w:rPr>
      </w:pPr>
      <w:r w:rsidRPr="008B3DA1">
        <w:rPr>
          <w:szCs w:val="24"/>
        </w:rPr>
        <w:t xml:space="preserve">A </w:t>
      </w:r>
      <w:r w:rsidR="00237DCF" w:rsidRPr="008B3DA1">
        <w:rPr>
          <w:szCs w:val="24"/>
        </w:rPr>
        <w:t>Statement from our CEO, Kevin Freeguard</w:t>
      </w:r>
    </w:p>
    <w:p w14:paraId="21EF26F3" w14:textId="77777777" w:rsidR="00985EE9" w:rsidRDefault="00985EE9" w:rsidP="00437F4A">
      <w:pPr>
        <w:spacing w:line="288" w:lineRule="auto"/>
      </w:pPr>
    </w:p>
    <w:p w14:paraId="2DCAB40D" w14:textId="61D1CFEB" w:rsidR="006C7F31" w:rsidRPr="006C7F31" w:rsidRDefault="006C7F31" w:rsidP="006C7F31">
      <w:pPr>
        <w:spacing w:line="288" w:lineRule="auto"/>
        <w:rPr>
          <w:sz w:val="22"/>
        </w:rPr>
      </w:pPr>
      <w:r w:rsidRPr="006C7F31">
        <w:rPr>
          <w:sz w:val="22"/>
        </w:rPr>
        <w:t xml:space="preserve">Gattaca continues to </w:t>
      </w:r>
      <w:r w:rsidR="00664B62">
        <w:rPr>
          <w:sz w:val="22"/>
        </w:rPr>
        <w:t xml:space="preserve">manage our operations </w:t>
      </w:r>
      <w:proofErr w:type="gramStart"/>
      <w:r w:rsidR="00664B62">
        <w:rPr>
          <w:sz w:val="22"/>
        </w:rPr>
        <w:t>in light of</w:t>
      </w:r>
      <w:proofErr w:type="gramEnd"/>
      <w:r w:rsidR="00DC58FB">
        <w:rPr>
          <w:sz w:val="22"/>
        </w:rPr>
        <w:t xml:space="preserve"> </w:t>
      </w:r>
      <w:r w:rsidRPr="006C7F31">
        <w:rPr>
          <w:sz w:val="22"/>
        </w:rPr>
        <w:t>COVID-19 and in line with Government advice</w:t>
      </w:r>
      <w:r w:rsidR="00664B62">
        <w:rPr>
          <w:sz w:val="22"/>
        </w:rPr>
        <w:t xml:space="preserve"> across all of our territories.  We maintain</w:t>
      </w:r>
      <w:r w:rsidRPr="006C7F31">
        <w:rPr>
          <w:sz w:val="22"/>
        </w:rPr>
        <w:t xml:space="preserve"> appropriate </w:t>
      </w:r>
      <w:r w:rsidR="00855D4C">
        <w:rPr>
          <w:sz w:val="22"/>
        </w:rPr>
        <w:t>adjustments</w:t>
      </w:r>
      <w:r w:rsidR="00855D4C" w:rsidRPr="006C7F31">
        <w:rPr>
          <w:sz w:val="22"/>
        </w:rPr>
        <w:t xml:space="preserve"> </w:t>
      </w:r>
      <w:r w:rsidRPr="006C7F31">
        <w:rPr>
          <w:sz w:val="22"/>
        </w:rPr>
        <w:t>to ensure we continue to provide a continuity of service to our customers.</w:t>
      </w:r>
    </w:p>
    <w:p w14:paraId="546A295E" w14:textId="77777777" w:rsidR="006C7F31" w:rsidRPr="006C7F31" w:rsidRDefault="006C7F31" w:rsidP="006C7F31">
      <w:pPr>
        <w:spacing w:line="288" w:lineRule="auto"/>
        <w:rPr>
          <w:sz w:val="22"/>
        </w:rPr>
      </w:pPr>
    </w:p>
    <w:p w14:paraId="07C1E267" w14:textId="77777777" w:rsidR="006C7F31" w:rsidRPr="006C7F31" w:rsidRDefault="006C7F31" w:rsidP="006C7F31">
      <w:pPr>
        <w:spacing w:line="288" w:lineRule="auto"/>
        <w:rPr>
          <w:sz w:val="22"/>
        </w:rPr>
      </w:pPr>
      <w:r w:rsidRPr="006C7F31">
        <w:rPr>
          <w:sz w:val="22"/>
        </w:rPr>
        <w:t xml:space="preserve">As a ‘people’ business, we are focused on the safety of our employees, contractors, candidates and clients and are working to ensure we minimise disruptions to our business so we continue to serve our clients effectively. </w:t>
      </w:r>
    </w:p>
    <w:p w14:paraId="3417486F" w14:textId="77777777" w:rsidR="006C7F31" w:rsidRPr="006C7F31" w:rsidRDefault="006C7F31" w:rsidP="006C7F31">
      <w:pPr>
        <w:spacing w:line="288" w:lineRule="auto"/>
        <w:rPr>
          <w:sz w:val="22"/>
        </w:rPr>
      </w:pPr>
    </w:p>
    <w:p w14:paraId="6ADB935F" w14:textId="4C057CDF" w:rsidR="006C7F31" w:rsidRDefault="006C7F31" w:rsidP="006C7F31">
      <w:pPr>
        <w:spacing w:line="288" w:lineRule="auto"/>
        <w:rPr>
          <w:sz w:val="22"/>
        </w:rPr>
      </w:pPr>
      <w:r w:rsidRPr="006C7F31">
        <w:rPr>
          <w:sz w:val="22"/>
        </w:rPr>
        <w:t xml:space="preserve">This statement includes a summary of our actions to date. I wanted to reassure you that we are here to help. Should you have any additional queries or need anything further please contact your consultant or direct questions to </w:t>
      </w:r>
      <w:hyperlink r:id="rId12" w:history="1">
        <w:r w:rsidRPr="007D1A95">
          <w:rPr>
            <w:rStyle w:val="Hyperlink"/>
            <w:sz w:val="22"/>
          </w:rPr>
          <w:t>COVID19@gattacaplc.com</w:t>
        </w:r>
      </w:hyperlink>
      <w:r w:rsidRPr="006C7F31">
        <w:rPr>
          <w:sz w:val="22"/>
        </w:rPr>
        <w:t>.</w:t>
      </w:r>
    </w:p>
    <w:p w14:paraId="5BD6F003" w14:textId="2B6CA203" w:rsidR="004A2629" w:rsidRDefault="004A2629" w:rsidP="00437F4A">
      <w:pPr>
        <w:spacing w:line="288" w:lineRule="auto"/>
      </w:pPr>
    </w:p>
    <w:p w14:paraId="01900D3C" w14:textId="1FA16D53" w:rsidR="00985EE9" w:rsidRDefault="007D2969" w:rsidP="00437F4A">
      <w:pPr>
        <w:spacing w:line="288" w:lineRule="auto"/>
      </w:pPr>
      <w:r>
        <w:rPr>
          <w:noProof/>
          <w:lang w:eastAsia="en-GB"/>
        </w:rPr>
        <w:drawing>
          <wp:inline distT="0" distB="0" distL="0" distR="0" wp14:anchorId="64249959" wp14:editId="30DAE7CF">
            <wp:extent cx="1169351" cy="1387365"/>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20984" t="19911" r="29929" b="33358"/>
                    <a:stretch/>
                  </pic:blipFill>
                  <pic:spPr bwMode="auto">
                    <a:xfrm>
                      <a:off x="0" y="0"/>
                      <a:ext cx="1177537" cy="1397078"/>
                    </a:xfrm>
                    <a:prstGeom prst="rect">
                      <a:avLst/>
                    </a:prstGeom>
                    <a:noFill/>
                    <a:ln>
                      <a:noFill/>
                    </a:ln>
                    <a:extLst>
                      <a:ext uri="{53640926-AAD7-44D8-BBD7-CCE9431645EC}">
                        <a14:shadowObscured xmlns:a14="http://schemas.microsoft.com/office/drawing/2010/main"/>
                      </a:ext>
                    </a:extLst>
                  </pic:spPr>
                </pic:pic>
              </a:graphicData>
            </a:graphic>
          </wp:inline>
        </w:drawing>
      </w:r>
    </w:p>
    <w:p w14:paraId="5D8E87D9" w14:textId="316D5C76" w:rsidR="001C2A95" w:rsidRPr="008B3DA1" w:rsidRDefault="001C2A95" w:rsidP="00437F4A">
      <w:pPr>
        <w:spacing w:line="288" w:lineRule="auto"/>
        <w:rPr>
          <w:sz w:val="22"/>
        </w:rPr>
      </w:pPr>
      <w:r w:rsidRPr="008B3DA1">
        <w:rPr>
          <w:b/>
          <w:sz w:val="22"/>
        </w:rPr>
        <w:t>Kevin Freeguard</w:t>
      </w:r>
      <w:r w:rsidR="00437F4A" w:rsidRPr="008B3DA1">
        <w:rPr>
          <w:b/>
          <w:sz w:val="22"/>
        </w:rPr>
        <w:br/>
      </w:r>
      <w:r w:rsidR="00985EE9" w:rsidRPr="008B3DA1">
        <w:rPr>
          <w:sz w:val="22"/>
        </w:rPr>
        <w:t>Chief Executive Officer</w:t>
      </w:r>
    </w:p>
    <w:p w14:paraId="43E7A759" w14:textId="39867C95" w:rsidR="00985EE9" w:rsidRPr="008B3DA1" w:rsidRDefault="00985EE9" w:rsidP="00437F4A">
      <w:pPr>
        <w:spacing w:line="288" w:lineRule="auto"/>
        <w:rPr>
          <w:sz w:val="22"/>
        </w:rPr>
      </w:pPr>
      <w:r w:rsidRPr="008B3DA1">
        <w:rPr>
          <w:sz w:val="22"/>
        </w:rPr>
        <w:t>Gattaca PLC</w:t>
      </w:r>
    </w:p>
    <w:p w14:paraId="5005B81F" w14:textId="6AAE6156" w:rsidR="00985EE9" w:rsidRDefault="00985EE9">
      <w:pPr>
        <w:rPr>
          <w:rFonts w:eastAsiaTheme="majorEastAsia" w:cstheme="majorBidi"/>
          <w:b/>
          <w:bCs/>
          <w:color w:val="00A8A8"/>
          <w:sz w:val="22"/>
          <w:szCs w:val="22"/>
        </w:rPr>
      </w:pPr>
      <w:r>
        <w:rPr>
          <w:sz w:val="22"/>
          <w:szCs w:val="22"/>
        </w:rPr>
        <w:br w:type="page"/>
      </w:r>
    </w:p>
    <w:p w14:paraId="0E74D99B" w14:textId="58A86A60" w:rsidR="00E70349" w:rsidRPr="00437F4A" w:rsidRDefault="007E0647" w:rsidP="00437F4A">
      <w:pPr>
        <w:pStyle w:val="3Header2"/>
        <w:spacing w:line="288" w:lineRule="auto"/>
        <w:rPr>
          <w:sz w:val="22"/>
          <w:szCs w:val="22"/>
        </w:rPr>
      </w:pPr>
      <w:r w:rsidRPr="00437F4A">
        <w:rPr>
          <w:sz w:val="22"/>
          <w:szCs w:val="22"/>
        </w:rPr>
        <w:lastRenderedPageBreak/>
        <w:t xml:space="preserve">How </w:t>
      </w:r>
      <w:proofErr w:type="gramStart"/>
      <w:r w:rsidRPr="00437F4A">
        <w:rPr>
          <w:sz w:val="22"/>
          <w:szCs w:val="22"/>
        </w:rPr>
        <w:t>we’re</w:t>
      </w:r>
      <w:proofErr w:type="gramEnd"/>
      <w:r w:rsidRPr="00437F4A">
        <w:rPr>
          <w:sz w:val="22"/>
          <w:szCs w:val="22"/>
        </w:rPr>
        <w:t xml:space="preserve"> prioritising the safety of our people</w:t>
      </w:r>
    </w:p>
    <w:p w14:paraId="54B4E406" w14:textId="44B0857E" w:rsidR="005C67C9" w:rsidRDefault="00855D4C">
      <w:pPr>
        <w:pStyle w:val="5Bullet"/>
        <w:spacing w:after="120"/>
        <w:ind w:left="714" w:hanging="357"/>
      </w:pPr>
      <w:r>
        <w:t xml:space="preserve">In line with UK Government advice and guidance, </w:t>
      </w:r>
      <w:r w:rsidR="005D5B7B">
        <w:t>tour offices remain open for those who cannot work from home and are compliant with</w:t>
      </w:r>
      <w:r>
        <w:t xml:space="preserve"> the COVID-19 Secure guidance</w:t>
      </w:r>
      <w:r w:rsidR="00450CE2">
        <w:t xml:space="preserve">.  </w:t>
      </w:r>
      <w:proofErr w:type="gramStart"/>
      <w:r w:rsidR="005D5B7B">
        <w:t>T</w:t>
      </w:r>
      <w:r w:rsidR="00450CE2">
        <w:t>he majority of</w:t>
      </w:r>
      <w:proofErr w:type="gramEnd"/>
      <w:r w:rsidR="00450CE2">
        <w:t xml:space="preserve"> our employees will remain working remotely, </w:t>
      </w:r>
      <w:r w:rsidR="0036380A">
        <w:t xml:space="preserve">utilising video conferencing facilities as an alternative means of face-to-face communication.  </w:t>
      </w:r>
    </w:p>
    <w:p w14:paraId="3A9C8F00" w14:textId="4BA42924" w:rsidR="00624A2D" w:rsidRDefault="00450CE2" w:rsidP="000340D5">
      <w:pPr>
        <w:pStyle w:val="5Bullet"/>
        <w:spacing w:after="120"/>
        <w:ind w:left="714" w:hanging="357"/>
      </w:pPr>
      <w:r>
        <w:t xml:space="preserve">Essential in-country business travel has </w:t>
      </w:r>
      <w:proofErr w:type="gramStart"/>
      <w:r>
        <w:t>resumed, and</w:t>
      </w:r>
      <w:proofErr w:type="gramEnd"/>
      <w:r>
        <w:t xml:space="preserve"> is being </w:t>
      </w:r>
      <w:r w:rsidR="00647BBE">
        <w:t>monitored</w:t>
      </w:r>
      <w:r>
        <w:t xml:space="preserve"> and undertaken in line with COVID-19 Secure guidance. </w:t>
      </w:r>
      <w:r w:rsidR="00647BBE">
        <w:t xml:space="preserve"> All international business travel remains suspended.  </w:t>
      </w:r>
    </w:p>
    <w:p w14:paraId="0AA726E8" w14:textId="5C31CB6F" w:rsidR="4AA13670" w:rsidRDefault="4AA13670" w:rsidP="000340D5">
      <w:pPr>
        <w:pStyle w:val="5Bullet"/>
        <w:spacing w:after="120"/>
        <w:ind w:left="714" w:hanging="357"/>
      </w:pPr>
      <w:proofErr w:type="gramStart"/>
      <w:r>
        <w:t>All of</w:t>
      </w:r>
      <w:proofErr w:type="gramEnd"/>
      <w:r>
        <w:t xml:space="preserve"> our employees have access to wellbeing and health support services</w:t>
      </w:r>
    </w:p>
    <w:p w14:paraId="36BCE9FC" w14:textId="6E6EE2F4" w:rsidR="00985EE9" w:rsidRDefault="000259B5" w:rsidP="000340D5">
      <w:pPr>
        <w:pStyle w:val="5Bullet"/>
        <w:spacing w:after="120"/>
        <w:ind w:left="714" w:hanging="357"/>
      </w:pPr>
      <w:r>
        <w:t>We continue to update the</w:t>
      </w:r>
      <w:r w:rsidR="7535B67C">
        <w:t xml:space="preserve"> dedicated hub on our intranet with advice and guidance on how to help prevent the spread of the virus, working remotely</w:t>
      </w:r>
      <w:r w:rsidR="00DE6C04">
        <w:t xml:space="preserve">, managing wellbeing whilst </w:t>
      </w:r>
      <w:r w:rsidR="00066C51">
        <w:t>working remotely</w:t>
      </w:r>
      <w:r w:rsidR="0082188A">
        <w:t>,</w:t>
      </w:r>
      <w:r w:rsidR="7535B67C">
        <w:t xml:space="preserve"> and how we are adapting our business practices to respond to the situation</w:t>
      </w:r>
    </w:p>
    <w:p w14:paraId="70992C6D" w14:textId="77777777" w:rsidR="00985EE9" w:rsidRPr="00985EE9" w:rsidRDefault="00985EE9" w:rsidP="00985EE9">
      <w:pPr>
        <w:pStyle w:val="2Body"/>
      </w:pPr>
    </w:p>
    <w:p w14:paraId="5EE60F43" w14:textId="77777777" w:rsidR="007E0647" w:rsidRPr="00437F4A" w:rsidRDefault="7535B67C" w:rsidP="00437F4A">
      <w:pPr>
        <w:pStyle w:val="3Header2"/>
        <w:spacing w:line="288" w:lineRule="auto"/>
        <w:rPr>
          <w:sz w:val="24"/>
          <w:szCs w:val="24"/>
        </w:rPr>
      </w:pPr>
      <w:r w:rsidRPr="00437F4A">
        <w:rPr>
          <w:sz w:val="24"/>
          <w:szCs w:val="24"/>
        </w:rPr>
        <w:t xml:space="preserve">How </w:t>
      </w:r>
      <w:proofErr w:type="gramStart"/>
      <w:r w:rsidRPr="00437F4A">
        <w:rPr>
          <w:sz w:val="24"/>
          <w:szCs w:val="24"/>
        </w:rPr>
        <w:t>we’re</w:t>
      </w:r>
      <w:proofErr w:type="gramEnd"/>
      <w:r w:rsidRPr="00437F4A">
        <w:rPr>
          <w:sz w:val="24"/>
          <w:szCs w:val="24"/>
        </w:rPr>
        <w:t xml:space="preserve"> ensuring continued service to our clients</w:t>
      </w:r>
      <w:r w:rsidR="00DF46FC" w:rsidRPr="00437F4A">
        <w:rPr>
          <w:sz w:val="24"/>
          <w:szCs w:val="24"/>
        </w:rPr>
        <w:t xml:space="preserve"> and contractors</w:t>
      </w:r>
    </w:p>
    <w:p w14:paraId="3AE4747A" w14:textId="5860D9C8" w:rsidR="00ED17F8" w:rsidRPr="00ED17F8" w:rsidRDefault="00ED17F8" w:rsidP="000340D5">
      <w:pPr>
        <w:pStyle w:val="5Bullet"/>
        <w:spacing w:after="120"/>
        <w:ind w:left="714" w:hanging="357"/>
      </w:pPr>
      <w:r>
        <w:t xml:space="preserve">We maintain regular contact with our contractors and candidates to understand the impact on their assignments and opportunities. </w:t>
      </w:r>
    </w:p>
    <w:p w14:paraId="69553ED0" w14:textId="168FADF1" w:rsidR="00ED17F8" w:rsidRPr="00DF46FC" w:rsidRDefault="00ED17F8" w:rsidP="000340D5">
      <w:pPr>
        <w:pStyle w:val="5Bullet"/>
        <w:spacing w:after="120"/>
        <w:ind w:left="714" w:hanging="357"/>
      </w:pPr>
      <w:r>
        <w:t xml:space="preserve">We </w:t>
      </w:r>
      <w:r w:rsidR="0036380A">
        <w:t xml:space="preserve">continue to </w:t>
      </w:r>
      <w:r>
        <w:t>work with our clients to understand the measures they are implementing in response to this situation,</w:t>
      </w:r>
      <w:r w:rsidR="00066C51">
        <w:t xml:space="preserve"> </w:t>
      </w:r>
      <w:proofErr w:type="gramStart"/>
      <w:r w:rsidR="00066C51">
        <w:t>in particular in</w:t>
      </w:r>
      <w:proofErr w:type="gramEnd"/>
      <w:r w:rsidR="00066C51">
        <w:t xml:space="preserve"> relation to their COVID-19 Secure measures and how they are </w:t>
      </w:r>
      <w:r w:rsidR="001E5D6D">
        <w:t>managing</w:t>
      </w:r>
      <w:r w:rsidR="00066C51">
        <w:t xml:space="preserve"> their sites safely.  </w:t>
      </w:r>
      <w:r w:rsidR="00023B2F">
        <w:t>We take pride in ensuring</w:t>
      </w:r>
      <w:r>
        <w:t xml:space="preserve"> we support these efforts in our actions and when communicating with our contractor workforce</w:t>
      </w:r>
    </w:p>
    <w:p w14:paraId="0657B13F" w14:textId="77EF3A2A" w:rsidR="00ED17F8" w:rsidRDefault="00023B2F" w:rsidP="000340D5">
      <w:pPr>
        <w:pStyle w:val="5Bullet"/>
        <w:spacing w:after="120"/>
        <w:ind w:left="714" w:hanging="357"/>
      </w:pPr>
      <w:r>
        <w:t>Together with our clients, w</w:t>
      </w:r>
      <w:r w:rsidR="00ED17F8">
        <w:t xml:space="preserve">e </w:t>
      </w:r>
      <w:r>
        <w:t>are</w:t>
      </w:r>
      <w:r w:rsidR="00ED17F8">
        <w:t xml:space="preserve"> utilis</w:t>
      </w:r>
      <w:r>
        <w:t>ing</w:t>
      </w:r>
      <w:r w:rsidR="00ED17F8">
        <w:t xml:space="preserve"> technology to facilitate ongoing talent acquisition and management, including the use of video conferencing technology for interviewing and onboarding requirements</w:t>
      </w:r>
    </w:p>
    <w:p w14:paraId="40D532EE" w14:textId="103512F4" w:rsidR="7535B67C" w:rsidRPr="00ED17F8" w:rsidRDefault="7535B67C" w:rsidP="000340D5">
      <w:pPr>
        <w:pStyle w:val="5Bullet"/>
        <w:spacing w:after="120"/>
        <w:ind w:left="714" w:hanging="357"/>
      </w:pPr>
      <w:r>
        <w:t>Our people have access to, and are used to utilising, video conferencing and instant messaging to collaborate whilst working remotely and across different locations</w:t>
      </w:r>
      <w:r w:rsidR="006E3E5A">
        <w:t>, and we provide regular guidance on remote working and leading teams of remote working to maintain engagement and effective communication</w:t>
      </w:r>
    </w:p>
    <w:p w14:paraId="4E0FBB43" w14:textId="3F4A401E" w:rsidR="7535B67C" w:rsidRDefault="7535B67C" w:rsidP="000340D5">
      <w:pPr>
        <w:pStyle w:val="5Bullet"/>
        <w:spacing w:after="120"/>
        <w:ind w:left="714" w:hanging="357"/>
      </w:pPr>
      <w:r>
        <w:t>We have protections and policies in place to ensure the continued security and confidentiality of our data whilst working remotely</w:t>
      </w:r>
    </w:p>
    <w:p w14:paraId="1E8A95BE" w14:textId="77777777" w:rsidR="00985EE9" w:rsidRDefault="00985EE9" w:rsidP="00985EE9">
      <w:pPr>
        <w:pStyle w:val="5Bullet"/>
        <w:numPr>
          <w:ilvl w:val="0"/>
          <w:numId w:val="0"/>
        </w:numPr>
      </w:pPr>
    </w:p>
    <w:p w14:paraId="4C8FDB45" w14:textId="77777777" w:rsidR="007E0647" w:rsidRPr="00437F4A" w:rsidRDefault="7535B67C" w:rsidP="00437F4A">
      <w:pPr>
        <w:pStyle w:val="3Header2"/>
        <w:spacing w:line="288" w:lineRule="auto"/>
        <w:rPr>
          <w:sz w:val="24"/>
          <w:szCs w:val="24"/>
        </w:rPr>
      </w:pPr>
      <w:r w:rsidRPr="00437F4A">
        <w:rPr>
          <w:sz w:val="24"/>
          <w:szCs w:val="24"/>
        </w:rPr>
        <w:t xml:space="preserve">How </w:t>
      </w:r>
      <w:proofErr w:type="gramStart"/>
      <w:r w:rsidRPr="00437F4A">
        <w:rPr>
          <w:sz w:val="24"/>
          <w:szCs w:val="24"/>
        </w:rPr>
        <w:t>we’re</w:t>
      </w:r>
      <w:proofErr w:type="gramEnd"/>
      <w:r w:rsidRPr="00437F4A">
        <w:rPr>
          <w:sz w:val="24"/>
          <w:szCs w:val="24"/>
        </w:rPr>
        <w:t xml:space="preserve"> prepared as a business to continue our operations</w:t>
      </w:r>
    </w:p>
    <w:p w14:paraId="45DBCF6A" w14:textId="2110B9B0" w:rsidR="7535B67C" w:rsidRDefault="0036380A" w:rsidP="000340D5">
      <w:pPr>
        <w:pStyle w:val="5Bullet"/>
        <w:spacing w:after="120"/>
        <w:ind w:left="714" w:hanging="357"/>
      </w:pPr>
      <w:r>
        <w:t>Our</w:t>
      </w:r>
      <w:r w:rsidR="7535B67C">
        <w:t xml:space="preserve"> dedicated cross-functional COVID-19 Working Party</w:t>
      </w:r>
      <w:r>
        <w:t xml:space="preserve"> meets</w:t>
      </w:r>
      <w:r w:rsidR="00AF4959">
        <w:t xml:space="preserve"> </w:t>
      </w:r>
      <w:r w:rsidR="001932F2">
        <w:t>regularly</w:t>
      </w:r>
      <w:r w:rsidR="7535B67C">
        <w:t xml:space="preserve">, overseen by our operational Management Board, to </w:t>
      </w:r>
      <w:r w:rsidR="0067738D">
        <w:t>manage</w:t>
      </w:r>
      <w:r w:rsidR="7535B67C">
        <w:t xml:space="preserve"> </w:t>
      </w:r>
      <w:r>
        <w:t xml:space="preserve">known and likely </w:t>
      </w:r>
      <w:r w:rsidR="7535B67C">
        <w:t>impact on our people, business operations, customers and supply chain</w:t>
      </w:r>
    </w:p>
    <w:p w14:paraId="1CB0FE2F" w14:textId="2968801E" w:rsidR="7535B67C" w:rsidRDefault="7535B67C" w:rsidP="000340D5">
      <w:pPr>
        <w:pStyle w:val="5Bullet"/>
        <w:spacing w:after="120"/>
        <w:ind w:left="714" w:hanging="357"/>
      </w:pPr>
      <w:r>
        <w:lastRenderedPageBreak/>
        <w:t xml:space="preserve">We </w:t>
      </w:r>
      <w:r w:rsidR="00013489">
        <w:t>continue to manage and a</w:t>
      </w:r>
      <w:r w:rsidR="00DA40A0">
        <w:t xml:space="preserve">dapt </w:t>
      </w:r>
      <w:r>
        <w:t>our business continuity arrangements in response to COVID-19</w:t>
      </w:r>
    </w:p>
    <w:p w14:paraId="4D142166" w14:textId="5089180B" w:rsidR="7535B67C" w:rsidRDefault="7535B67C" w:rsidP="000340D5">
      <w:pPr>
        <w:pStyle w:val="5Bullet"/>
        <w:spacing w:after="120"/>
        <w:ind w:left="714" w:hanging="357"/>
      </w:pPr>
      <w:r>
        <w:t xml:space="preserve">We have established dedicated communication channels, utilising our crisis management arrangements, for the quick and effective dissemination of advice and information across </w:t>
      </w:r>
      <w:proofErr w:type="gramStart"/>
      <w:r>
        <w:t>all of</w:t>
      </w:r>
      <w:proofErr w:type="gramEnd"/>
      <w:r>
        <w:t xml:space="preserve"> our business units</w:t>
      </w:r>
    </w:p>
    <w:p w14:paraId="1852151B" w14:textId="0F938A32" w:rsidR="7535B67C" w:rsidRDefault="7535B67C" w:rsidP="000340D5">
      <w:pPr>
        <w:pStyle w:val="5Bullet"/>
        <w:spacing w:after="120"/>
        <w:ind w:left="714" w:hanging="357"/>
      </w:pPr>
      <w:r>
        <w:t xml:space="preserve">We </w:t>
      </w:r>
      <w:r w:rsidR="0036380A">
        <w:t xml:space="preserve">continue to </w:t>
      </w:r>
      <w:r>
        <w:t>monitor the advice of the governments in the locations in which we operate, as well as the World Health Organisation</w:t>
      </w:r>
    </w:p>
    <w:p w14:paraId="2A2952E4" w14:textId="22423693" w:rsidR="00681176" w:rsidRDefault="00681176" w:rsidP="000340D5">
      <w:pPr>
        <w:pStyle w:val="5Bullet"/>
        <w:spacing w:after="120"/>
        <w:ind w:left="714" w:hanging="357"/>
      </w:pPr>
      <w:r>
        <w:t xml:space="preserve">We have taken action to mitigate the </w:t>
      </w:r>
      <w:r w:rsidR="002054C6">
        <w:t>impact of COVID-19 on our operations and</w:t>
      </w:r>
      <w:proofErr w:type="gramStart"/>
      <w:r w:rsidR="002054C6">
        <w:t>, in particular, on</w:t>
      </w:r>
      <w:proofErr w:type="gramEnd"/>
      <w:r w:rsidR="002054C6">
        <w:t xml:space="preserve"> the reduction in our core business requirements.  Further information regarding these mitigating actions is available in our </w:t>
      </w:r>
      <w:r w:rsidR="00626F0E">
        <w:t>Preliminary Results for the year ended 31 July 2020, published on 4 November 2020</w:t>
      </w:r>
      <w:r w:rsidR="002054C6">
        <w:t xml:space="preserve"> on the Regulatory News section of our website</w:t>
      </w:r>
    </w:p>
    <w:p w14:paraId="2000787D" w14:textId="2C803F16" w:rsidR="7535B67C" w:rsidRDefault="7535B67C" w:rsidP="000340D5">
      <w:pPr>
        <w:pStyle w:val="5Bullet"/>
        <w:spacing w:after="120"/>
        <w:ind w:left="714" w:hanging="357"/>
      </w:pPr>
      <w:r>
        <w:t xml:space="preserve">We </w:t>
      </w:r>
      <w:r w:rsidR="0036380A">
        <w:t xml:space="preserve">continue to update our </w:t>
      </w:r>
      <w:r>
        <w:t xml:space="preserve">scenario planning and impact assessments across the business to </w:t>
      </w:r>
      <w:r w:rsidR="0036380A">
        <w:t xml:space="preserve">capture the pace of change and associated </w:t>
      </w:r>
      <w:r>
        <w:t>worst case scenarios and the steps we can take to mitigate potential impact and ensure continuity of service to our customers</w:t>
      </w:r>
    </w:p>
    <w:p w14:paraId="0E6C76A5" w14:textId="77777777" w:rsidR="00985EE9" w:rsidRDefault="00985EE9" w:rsidP="00985EE9">
      <w:pPr>
        <w:pStyle w:val="5Bullet"/>
        <w:numPr>
          <w:ilvl w:val="0"/>
          <w:numId w:val="0"/>
        </w:numPr>
      </w:pPr>
    </w:p>
    <w:p w14:paraId="4D1B186B" w14:textId="77777777" w:rsidR="003D4E75" w:rsidRPr="00437F4A" w:rsidRDefault="7535B67C" w:rsidP="00437F4A">
      <w:pPr>
        <w:pStyle w:val="3Header2"/>
        <w:spacing w:line="288" w:lineRule="auto"/>
        <w:rPr>
          <w:sz w:val="24"/>
          <w:szCs w:val="24"/>
        </w:rPr>
      </w:pPr>
      <w:r w:rsidRPr="00437F4A">
        <w:rPr>
          <w:sz w:val="24"/>
          <w:szCs w:val="24"/>
        </w:rPr>
        <w:t xml:space="preserve">How </w:t>
      </w:r>
      <w:proofErr w:type="gramStart"/>
      <w:r w:rsidRPr="00437F4A">
        <w:rPr>
          <w:sz w:val="24"/>
          <w:szCs w:val="24"/>
        </w:rPr>
        <w:t>we’re</w:t>
      </w:r>
      <w:proofErr w:type="gramEnd"/>
      <w:r w:rsidRPr="00437F4A">
        <w:rPr>
          <w:sz w:val="24"/>
          <w:szCs w:val="24"/>
        </w:rPr>
        <w:t xml:space="preserve"> ensuring continuity of our supply chain</w:t>
      </w:r>
    </w:p>
    <w:p w14:paraId="2384A5E0" w14:textId="4F00F26D" w:rsidR="00ED17F8" w:rsidRPr="00A1759D" w:rsidRDefault="7535B67C" w:rsidP="000340D5">
      <w:pPr>
        <w:pStyle w:val="5Bullet"/>
        <w:spacing w:after="120"/>
        <w:ind w:left="714" w:hanging="357"/>
      </w:pPr>
      <w:r>
        <w:t xml:space="preserve">We </w:t>
      </w:r>
      <w:r w:rsidR="0036380A">
        <w:t>continue to liaise</w:t>
      </w:r>
      <w:r>
        <w:t xml:space="preserve"> with our suppliers to ensure they have appropriate arrangements in place to ensure the continuity of service to Gattaca</w:t>
      </w:r>
    </w:p>
    <w:p w14:paraId="32DC5685" w14:textId="17510E12" w:rsidR="00ED17F8" w:rsidRDefault="00ED17F8" w:rsidP="000340D5">
      <w:pPr>
        <w:pStyle w:val="5Bullet"/>
        <w:spacing w:after="120"/>
        <w:ind w:left="714" w:hanging="357"/>
      </w:pPr>
      <w:r>
        <w:t xml:space="preserve">We are monitoring contractors and candidates engaged via </w:t>
      </w:r>
      <w:r w:rsidR="003E124B">
        <w:t>our</w:t>
      </w:r>
      <w:r>
        <w:t xml:space="preserve"> supply chain, to understand the impact on their assignments and opportunities. We </w:t>
      </w:r>
      <w:r w:rsidR="00063966">
        <w:t>maintain appro</w:t>
      </w:r>
      <w:r w:rsidR="00164CBD">
        <w:t xml:space="preserve">priate communication measures with our supply chain to ensure our contractors are kept up to date </w:t>
      </w:r>
    </w:p>
    <w:p w14:paraId="180F1F5F" w14:textId="7150CB07" w:rsidR="7535B67C" w:rsidRPr="00ED17F8" w:rsidRDefault="7535B67C" w:rsidP="00437F4A">
      <w:pPr>
        <w:spacing w:line="288" w:lineRule="auto"/>
        <w:rPr>
          <w:szCs w:val="19"/>
        </w:rPr>
      </w:pPr>
    </w:p>
    <w:p w14:paraId="1476A4F5" w14:textId="77777777" w:rsidR="000340D5" w:rsidRDefault="000340D5" w:rsidP="00437F4A">
      <w:pPr>
        <w:spacing w:line="288" w:lineRule="auto"/>
      </w:pPr>
    </w:p>
    <w:p w14:paraId="5995DD7D" w14:textId="77777777" w:rsidR="000340D5" w:rsidRDefault="000340D5" w:rsidP="00437F4A">
      <w:pPr>
        <w:spacing w:line="288" w:lineRule="auto"/>
      </w:pPr>
    </w:p>
    <w:p w14:paraId="285160D7" w14:textId="26A31629" w:rsidR="00D03099" w:rsidRDefault="00AC100F" w:rsidP="00437F4A">
      <w:pPr>
        <w:spacing w:line="288" w:lineRule="auto"/>
      </w:pPr>
      <w:r>
        <w:t xml:space="preserve">Should you have any additional queries not answered within our statement, please direct them to your Consultant or contact the </w:t>
      </w:r>
      <w:r w:rsidR="00C50F93">
        <w:t>b</w:t>
      </w:r>
      <w:r>
        <w:t xml:space="preserve">usiness </w:t>
      </w:r>
      <w:r w:rsidR="00C50F93">
        <w:t>continuity</w:t>
      </w:r>
      <w:r>
        <w:t xml:space="preserve"> team direct at </w:t>
      </w:r>
      <w:hyperlink r:id="rId14" w:history="1">
        <w:r w:rsidRPr="00996CDB">
          <w:rPr>
            <w:rStyle w:val="Hyperlink"/>
          </w:rPr>
          <w:t>COVID19@gattacaplc.com</w:t>
        </w:r>
      </w:hyperlink>
      <w:r>
        <w:t>.</w:t>
      </w:r>
    </w:p>
    <w:sectPr w:rsidR="00D03099" w:rsidSect="000340D5">
      <w:headerReference w:type="default" r:id="rId15"/>
      <w:footerReference w:type="default" r:id="rId16"/>
      <w:footerReference w:type="first" r:id="rId17"/>
      <w:pgSz w:w="12240" w:h="15840"/>
      <w:pgMar w:top="1702" w:right="1361" w:bottom="1247" w:left="1361" w:header="720" w:footer="391" w:gutter="0"/>
      <w:cols w:space="720"/>
      <w:titlePg/>
      <w:docGrid w:linePitch="25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DAD171" w14:textId="77777777" w:rsidR="009731B9" w:rsidRDefault="009731B9" w:rsidP="004F56C3">
      <w:r>
        <w:separator/>
      </w:r>
    </w:p>
  </w:endnote>
  <w:endnote w:type="continuationSeparator" w:id="0">
    <w:p w14:paraId="35D2D953" w14:textId="77777777" w:rsidR="009731B9" w:rsidRDefault="009731B9" w:rsidP="004F56C3">
      <w:r>
        <w:continuationSeparator/>
      </w:r>
    </w:p>
  </w:endnote>
  <w:endnote w:type="continuationNotice" w:id="1">
    <w:p w14:paraId="03B57918" w14:textId="77777777" w:rsidR="009731B9" w:rsidRDefault="009731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Neue">
    <w:altName w:val="Malgun Gothic"/>
    <w:charset w:val="00"/>
    <w:family w:val="auto"/>
    <w:pitch w:val="variable"/>
    <w:sig w:usb0="00000003" w:usb1="500079DB" w:usb2="0000001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00000003" w:usb1="00000000" w:usb2="00000000" w:usb3="00000000" w:csb0="00000001" w:csb1="00000000"/>
  </w:font>
  <w:font w:name="MinionPro-Regular">
    <w:charset w:val="4D"/>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472A26" w14:textId="321530BB" w:rsidR="00F409DB" w:rsidRDefault="00F409DB" w:rsidP="00F409DB">
    <w:pPr>
      <w:pStyle w:val="Footer"/>
    </w:pPr>
    <w:r>
      <w:rPr>
        <w:noProof/>
        <w:lang w:eastAsia="en-GB"/>
      </w:rPr>
      <mc:AlternateContent>
        <mc:Choice Requires="wpg">
          <w:drawing>
            <wp:anchor distT="0" distB="0" distL="114300" distR="114300" simplePos="0" relativeHeight="251685888" behindDoc="0" locked="0" layoutInCell="1" allowOverlap="1" wp14:anchorId="71FB3D7D" wp14:editId="7CA18808">
              <wp:simplePos x="0" y="0"/>
              <wp:positionH relativeFrom="column">
                <wp:posOffset>-859790</wp:posOffset>
              </wp:positionH>
              <wp:positionV relativeFrom="paragraph">
                <wp:posOffset>-145415</wp:posOffset>
              </wp:positionV>
              <wp:extent cx="7763510" cy="687349"/>
              <wp:effectExtent l="57150" t="19050" r="66040" b="74930"/>
              <wp:wrapNone/>
              <wp:docPr id="16" name="Group 16"/>
              <wp:cNvGraphicFramePr/>
              <a:graphic xmlns:a="http://schemas.openxmlformats.org/drawingml/2006/main">
                <a:graphicData uri="http://schemas.microsoft.com/office/word/2010/wordprocessingGroup">
                  <wpg:wgp>
                    <wpg:cNvGrpSpPr/>
                    <wpg:grpSpPr>
                      <a:xfrm>
                        <a:off x="0" y="0"/>
                        <a:ext cx="7763510" cy="687349"/>
                        <a:chOff x="0" y="0"/>
                        <a:chExt cx="7763510" cy="687349"/>
                      </a:xfrm>
                    </wpg:grpSpPr>
                    <wps:wsp>
                      <wps:cNvPr id="1" name="Rectangle 1"/>
                      <wps:cNvSpPr/>
                      <wps:spPr>
                        <a:xfrm>
                          <a:off x="0" y="0"/>
                          <a:ext cx="7763510" cy="687349"/>
                        </a:xfrm>
                        <a:prstGeom prst="rect">
                          <a:avLst/>
                        </a:prstGeom>
                        <a:solidFill>
                          <a:srgbClr val="5C5C6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Picture 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311150" y="95250"/>
                          <a:ext cx="1342390" cy="482600"/>
                        </a:xfrm>
                        <a:prstGeom prst="rect">
                          <a:avLst/>
                        </a:prstGeom>
                      </pic:spPr>
                    </pic:pic>
                    <pic:pic xmlns:pic="http://schemas.openxmlformats.org/drawingml/2006/picture">
                      <pic:nvPicPr>
                        <pic:cNvPr id="2" name="Picture 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3086100" y="203200"/>
                          <a:ext cx="976630" cy="257810"/>
                        </a:xfrm>
                        <a:prstGeom prst="rect">
                          <a:avLst/>
                        </a:prstGeom>
                      </pic:spPr>
                    </pic:pic>
                    <pic:pic xmlns:pic="http://schemas.openxmlformats.org/drawingml/2006/picture">
                      <pic:nvPicPr>
                        <pic:cNvPr id="3" name="Picture 3"/>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1917700" y="247650"/>
                          <a:ext cx="1008380" cy="180975"/>
                        </a:xfrm>
                        <a:prstGeom prst="rect">
                          <a:avLst/>
                        </a:prstGeom>
                      </pic:spPr>
                    </pic:pic>
                    <pic:pic xmlns:pic="http://schemas.openxmlformats.org/drawingml/2006/picture">
                      <pic:nvPicPr>
                        <pic:cNvPr id="6" name="Picture 6"/>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4222750" y="228600"/>
                          <a:ext cx="1026795" cy="222250"/>
                        </a:xfrm>
                        <a:prstGeom prst="rect">
                          <a:avLst/>
                        </a:prstGeom>
                      </pic:spPr>
                    </pic:pic>
                    <pic:pic xmlns:pic="http://schemas.openxmlformats.org/drawingml/2006/picture">
                      <pic:nvPicPr>
                        <pic:cNvPr id="14" name="Picture 14"/>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5410200" y="196850"/>
                          <a:ext cx="969645" cy="273050"/>
                        </a:xfrm>
                        <a:prstGeom prst="rect">
                          <a:avLst/>
                        </a:prstGeom>
                      </pic:spPr>
                    </pic:pic>
                    <pic:pic xmlns:pic="http://schemas.openxmlformats.org/drawingml/2006/picture">
                      <pic:nvPicPr>
                        <pic:cNvPr id="15" name="Picture 15" descr="RS Logo2_reverse"/>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6642100" y="196850"/>
                          <a:ext cx="764540" cy="252095"/>
                        </a:xfrm>
                        <a:prstGeom prst="rect">
                          <a:avLst/>
                        </a:prstGeom>
                        <a:noFill/>
                      </pic:spPr>
                    </pic:pic>
                  </wpg:wgp>
                </a:graphicData>
              </a:graphic>
            </wp:anchor>
          </w:drawing>
        </mc:Choice>
        <mc:Fallback>
          <w:pict>
            <v:group w14:anchorId="6EF563AF" id="Group 16" o:spid="_x0000_s1026" style="position:absolute;margin-left:-67.7pt;margin-top:-11.45pt;width:611.3pt;height:54.1pt;z-index:251685888" coordsize="77635,6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">
              <v:rect id="Rectangle 1" o:spid="_x0000_s1027" style="position:absolute;width:77635;height:6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" fillcolor="#5c5c60" stroked="f">
                <v:shadow on="t" color="black" opacity="22937f" origin=",.5" offset="0,.63889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3111;top:952;width:13424;height:4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">
                <v:imagedata r:id="rId7" o:title=""/>
              </v:shape>
              <v:shape id="Picture 2" o:spid="_x0000_s1029" type="#_x0000_t75" style="position:absolute;left:30861;top:2032;width:9766;height:2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">
                <v:imagedata r:id="rId8" o:title=""/>
              </v:shape>
              <v:shape id="Picture 3" o:spid="_x0000_s1030" type="#_x0000_t75" style="position:absolute;left:19177;top:2476;width:10083;height:1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">
                <v:imagedata r:id="rId9" o:title=""/>
              </v:shape>
              <v:shape id="Picture 6" o:spid="_x0000_s1031" type="#_x0000_t75" style="position:absolute;left:42227;top:2286;width:10268;height:2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">
                <v:imagedata r:id="rId10" o:title=""/>
              </v:shape>
              <v:shape id="Picture 14" o:spid="_x0000_s1032" type="#_x0000_t75" style="position:absolute;left:54102;top:1968;width:9696;height:2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">
                <v:imagedata r:id="rId11" o:title=""/>
              </v:shape>
              <v:shape id="Picture 15" o:spid="_x0000_s1033" type="#_x0000_t75" alt="RS Logo2_reverse" style="position:absolute;left:66421;top:1968;width:7645;height:2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">
                <v:imagedata r:id="rId12" o:title="RS Logo2_reverse"/>
              </v:shape>
            </v:group>
          </w:pict>
        </mc:Fallback>
      </mc:AlternateContent>
    </w:r>
  </w:p>
  <w:p w14:paraId="4F20DC0B" w14:textId="55060CC5" w:rsidR="000340D5" w:rsidRPr="000340D5" w:rsidRDefault="000340D5" w:rsidP="000340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D2F6C3" w14:textId="75FC8151" w:rsidR="000340D5" w:rsidRDefault="00F409DB">
    <w:pPr>
      <w:pStyle w:val="Footer"/>
    </w:pPr>
    <w:r>
      <w:rPr>
        <w:noProof/>
        <w:lang w:eastAsia="en-GB"/>
      </w:rPr>
      <mc:AlternateContent>
        <mc:Choice Requires="wpg">
          <w:drawing>
            <wp:anchor distT="0" distB="0" distL="114300" distR="114300" simplePos="0" relativeHeight="251687936" behindDoc="0" locked="0" layoutInCell="1" allowOverlap="1" wp14:anchorId="72F9F5E9" wp14:editId="36262087">
              <wp:simplePos x="0" y="0"/>
              <wp:positionH relativeFrom="column">
                <wp:posOffset>-859790</wp:posOffset>
              </wp:positionH>
              <wp:positionV relativeFrom="paragraph">
                <wp:posOffset>-292100</wp:posOffset>
              </wp:positionV>
              <wp:extent cx="7763510" cy="687349"/>
              <wp:effectExtent l="57150" t="19050" r="66040" b="74930"/>
              <wp:wrapNone/>
              <wp:docPr id="17" name="Group 17"/>
              <wp:cNvGraphicFramePr/>
              <a:graphic xmlns:a="http://schemas.openxmlformats.org/drawingml/2006/main">
                <a:graphicData uri="http://schemas.microsoft.com/office/word/2010/wordprocessingGroup">
                  <wpg:wgp>
                    <wpg:cNvGrpSpPr/>
                    <wpg:grpSpPr>
                      <a:xfrm>
                        <a:off x="0" y="0"/>
                        <a:ext cx="7763510" cy="687349"/>
                        <a:chOff x="0" y="0"/>
                        <a:chExt cx="7763510" cy="687349"/>
                      </a:xfrm>
                    </wpg:grpSpPr>
                    <wps:wsp>
                      <wps:cNvPr id="18" name="Rectangle 18"/>
                      <wps:cNvSpPr/>
                      <wps:spPr>
                        <a:xfrm>
                          <a:off x="0" y="0"/>
                          <a:ext cx="7763510" cy="687349"/>
                        </a:xfrm>
                        <a:prstGeom prst="rect">
                          <a:avLst/>
                        </a:prstGeom>
                        <a:solidFill>
                          <a:srgbClr val="5C5C6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 name="Picture 1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311150" y="95250"/>
                          <a:ext cx="1342390" cy="482600"/>
                        </a:xfrm>
                        <a:prstGeom prst="rect">
                          <a:avLst/>
                        </a:prstGeom>
                      </pic:spPr>
                    </pic:pic>
                    <pic:pic xmlns:pic="http://schemas.openxmlformats.org/drawingml/2006/picture">
                      <pic:nvPicPr>
                        <pic:cNvPr id="20" name="Picture 20"/>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3086100" y="203200"/>
                          <a:ext cx="976630" cy="257810"/>
                        </a:xfrm>
                        <a:prstGeom prst="rect">
                          <a:avLst/>
                        </a:prstGeom>
                      </pic:spPr>
                    </pic:pic>
                    <pic:pic xmlns:pic="http://schemas.openxmlformats.org/drawingml/2006/picture">
                      <pic:nvPicPr>
                        <pic:cNvPr id="21" name="Picture 21"/>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1917700" y="247650"/>
                          <a:ext cx="1008380" cy="180975"/>
                        </a:xfrm>
                        <a:prstGeom prst="rect">
                          <a:avLst/>
                        </a:prstGeom>
                      </pic:spPr>
                    </pic:pic>
                    <pic:pic xmlns:pic="http://schemas.openxmlformats.org/drawingml/2006/picture">
                      <pic:nvPicPr>
                        <pic:cNvPr id="22" name="Picture 22"/>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4222750" y="228600"/>
                          <a:ext cx="1026795" cy="222250"/>
                        </a:xfrm>
                        <a:prstGeom prst="rect">
                          <a:avLst/>
                        </a:prstGeom>
                      </pic:spPr>
                    </pic:pic>
                    <pic:pic xmlns:pic="http://schemas.openxmlformats.org/drawingml/2006/picture">
                      <pic:nvPicPr>
                        <pic:cNvPr id="24" name="Picture 24"/>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5410200" y="196850"/>
                          <a:ext cx="969645" cy="273050"/>
                        </a:xfrm>
                        <a:prstGeom prst="rect">
                          <a:avLst/>
                        </a:prstGeom>
                      </pic:spPr>
                    </pic:pic>
                    <pic:pic xmlns:pic="http://schemas.openxmlformats.org/drawingml/2006/picture">
                      <pic:nvPicPr>
                        <pic:cNvPr id="25" name="Picture 25" descr="RS Logo2_reverse"/>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6642100" y="196850"/>
                          <a:ext cx="764540" cy="252095"/>
                        </a:xfrm>
                        <a:prstGeom prst="rect">
                          <a:avLst/>
                        </a:prstGeom>
                        <a:noFill/>
                      </pic:spPr>
                    </pic:pic>
                  </wpg:wgp>
                </a:graphicData>
              </a:graphic>
            </wp:anchor>
          </w:drawing>
        </mc:Choice>
        <mc:Fallback>
          <w:pict>
            <v:group w14:anchorId="53DEA753" id="Group 17" o:spid="_x0000_s1026" style="position:absolute;margin-left:-67.7pt;margin-top:-23pt;width:611.3pt;height:54.1pt;z-index:251687936" coordsize="77635,6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">
              <v:rect id="Rectangle 18" o:spid="_x0000_s1027" style="position:absolute;width:77635;height:6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" fillcolor="#5c5c60" stroked="f">
                <v:shadow on="t" color="black" opacity="22937f" origin=",.5" offset="0,.63889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8" type="#_x0000_t75" style="position:absolute;left:3111;top:952;width:13424;height:4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">
                <v:imagedata r:id="rId7" o:title=""/>
              </v:shape>
              <v:shape id="Picture 20" o:spid="_x0000_s1029" type="#_x0000_t75" style="position:absolute;left:30861;top:2032;width:9766;height:2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">
                <v:imagedata r:id="rId8" o:title=""/>
              </v:shape>
              <v:shape id="Picture 21" o:spid="_x0000_s1030" type="#_x0000_t75" style="position:absolute;left:19177;top:2476;width:10083;height:1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">
                <v:imagedata r:id="rId9" o:title=""/>
              </v:shape>
              <v:shape id="Picture 22" o:spid="_x0000_s1031" type="#_x0000_t75" style="position:absolute;left:42227;top:2286;width:10268;height:2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">
                <v:imagedata r:id="rId10" o:title=""/>
              </v:shape>
              <v:shape id="Picture 24" o:spid="_x0000_s1032" type="#_x0000_t75" style="position:absolute;left:54102;top:1968;width:9696;height:2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">
                <v:imagedata r:id="rId11" o:title=""/>
              </v:shape>
              <v:shape id="Picture 25" o:spid="_x0000_s1033" type="#_x0000_t75" alt="RS Logo2_reverse" style="position:absolute;left:66421;top:1968;width:7645;height:2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">
                <v:imagedata r:id="rId12" o:title="RS Logo2_revers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0DCA0A" w14:textId="77777777" w:rsidR="009731B9" w:rsidRDefault="009731B9" w:rsidP="004F56C3">
      <w:r>
        <w:separator/>
      </w:r>
    </w:p>
  </w:footnote>
  <w:footnote w:type="continuationSeparator" w:id="0">
    <w:p w14:paraId="53B1C06E" w14:textId="77777777" w:rsidR="009731B9" w:rsidRDefault="009731B9" w:rsidP="004F56C3">
      <w:r>
        <w:continuationSeparator/>
      </w:r>
    </w:p>
  </w:footnote>
  <w:footnote w:type="continuationNotice" w:id="1">
    <w:p w14:paraId="01AFC06A" w14:textId="77777777" w:rsidR="009731B9" w:rsidRDefault="009731B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56E521" w14:textId="77777777" w:rsidR="000340D5" w:rsidRPr="008B3DA1" w:rsidRDefault="000340D5" w:rsidP="000340D5">
    <w:pPr>
      <w:spacing w:line="288" w:lineRule="auto"/>
      <w:rPr>
        <w:b/>
      </w:rPr>
    </w:pPr>
    <w:r>
      <w:rPr>
        <w:noProof/>
        <w:lang w:eastAsia="en-GB"/>
      </w:rPr>
      <w:drawing>
        <wp:anchor distT="0" distB="0" distL="114300" distR="114300" simplePos="0" relativeHeight="251658240" behindDoc="0" locked="0" layoutInCell="1" allowOverlap="1" wp14:anchorId="1712D70D" wp14:editId="565BA53D">
          <wp:simplePos x="0" y="0"/>
          <wp:positionH relativeFrom="margin">
            <wp:align>right</wp:align>
          </wp:positionH>
          <wp:positionV relativeFrom="paragraph">
            <wp:posOffset>-102651</wp:posOffset>
          </wp:positionV>
          <wp:extent cx="1377277" cy="44143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ATTACA_LOGO_CMYK.jpg"/>
                  <pic:cNvPicPr/>
                </pic:nvPicPr>
                <pic:blipFill>
                  <a:blip r:embed="rId1">
                    <a:extLst>
                      <a:ext uri="{28A0092B-C50C-407E-A947-70E740481C1C}">
                        <a14:useLocalDpi xmlns:a14="http://schemas.microsoft.com/office/drawing/2010/main" val="0"/>
                      </a:ext>
                    </a:extLst>
                  </a:blip>
                  <a:stretch>
                    <a:fillRect/>
                  </a:stretch>
                </pic:blipFill>
                <pic:spPr>
                  <a:xfrm>
                    <a:off x="0" y="0"/>
                    <a:ext cx="1377277" cy="441435"/>
                  </a:xfrm>
                  <a:prstGeom prst="rect">
                    <a:avLst/>
                  </a:prstGeom>
                </pic:spPr>
              </pic:pic>
            </a:graphicData>
          </a:graphic>
          <wp14:sizeRelH relativeFrom="margin">
            <wp14:pctWidth>0</wp14:pctWidth>
          </wp14:sizeRelH>
          <wp14:sizeRelV relativeFrom="margin">
            <wp14:pctHeight>0</wp14:pctHeight>
          </wp14:sizeRelV>
        </wp:anchor>
      </w:drawing>
    </w:r>
    <w:r w:rsidRPr="008B3DA1">
      <w:rPr>
        <w:b/>
      </w:rPr>
      <w:t>Our response to COVID-19</w:t>
    </w:r>
  </w:p>
  <w:p w14:paraId="17A10393" w14:textId="61347174" w:rsidR="000340D5" w:rsidRDefault="000340D5" w:rsidP="000340D5">
    <w:pPr>
      <w:spacing w:line="288" w:lineRule="auto"/>
    </w:pPr>
    <w:r>
      <w:t xml:space="preserve">Last updated </w:t>
    </w:r>
    <w:r w:rsidR="00DC58FB">
      <w:t>12 November</w:t>
    </w:r>
    <w:r>
      <w:t xml:space="preserve"> 2020</w:t>
    </w:r>
  </w:p>
  <w:p w14:paraId="74C10B7D" w14:textId="77777777" w:rsidR="000340D5" w:rsidRDefault="000340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070220"/>
    <w:multiLevelType w:val="hybridMultilevel"/>
    <w:tmpl w:val="76B44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7A445A"/>
    <w:multiLevelType w:val="multilevel"/>
    <w:tmpl w:val="AF8E4B1E"/>
    <w:lvl w:ilvl="0">
      <w:start w:val="1"/>
      <w:numFmt w:val="decimal"/>
      <w:lvlText w:val="%1"/>
      <w:lvlJc w:val="left"/>
      <w:pPr>
        <w:ind w:left="380" w:hanging="380"/>
      </w:pPr>
      <w:rPr>
        <w:rFonts w:hint="default"/>
      </w:rPr>
    </w:lvl>
    <w:lvl w:ilvl="1">
      <w:start w:val="1"/>
      <w:numFmt w:val="decimal"/>
      <w:pStyle w:val="8SubList"/>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1D160EC0"/>
    <w:multiLevelType w:val="hybridMultilevel"/>
    <w:tmpl w:val="1C707EF6"/>
    <w:lvl w:ilvl="0" w:tplc="82B864EC">
      <w:numFmt w:val="bullet"/>
      <w:pStyle w:val="5Bullet"/>
      <w:lvlText w:val="»"/>
      <w:lvlJc w:val="left"/>
      <w:pPr>
        <w:ind w:left="720" w:hanging="360"/>
      </w:pPr>
      <w:rPr>
        <w:rFonts w:ascii="Arial" w:hAnsi="Arial" w:hint="default"/>
        <w:color w:val="00A8A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116B18"/>
    <w:multiLevelType w:val="hybridMultilevel"/>
    <w:tmpl w:val="88CC801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36AD4778"/>
    <w:multiLevelType w:val="hybridMultilevel"/>
    <w:tmpl w:val="E9142884"/>
    <w:lvl w:ilvl="0" w:tplc="D81AECC6">
      <w:numFmt w:val="bullet"/>
      <w:lvlText w:val=""/>
      <w:lvlJc w:val="left"/>
      <w:pPr>
        <w:ind w:left="720" w:hanging="360"/>
      </w:pPr>
      <w:rPr>
        <w:rFonts w:ascii="Symbol" w:eastAsiaTheme="minorEastAsia" w:hAnsi="Symbol" w:cs="Helvetica Neue"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AB4444"/>
    <w:multiLevelType w:val="hybridMultilevel"/>
    <w:tmpl w:val="FFFFFFFF"/>
    <w:lvl w:ilvl="0" w:tplc="5CCC636E">
      <w:start w:val="1"/>
      <w:numFmt w:val="bullet"/>
      <w:lvlText w:val=""/>
      <w:lvlJc w:val="left"/>
      <w:pPr>
        <w:ind w:left="720" w:hanging="360"/>
      </w:pPr>
      <w:rPr>
        <w:rFonts w:ascii="Symbol" w:hAnsi="Symbol" w:hint="default"/>
      </w:rPr>
    </w:lvl>
    <w:lvl w:ilvl="1" w:tplc="E79E57D0">
      <w:start w:val="1"/>
      <w:numFmt w:val="bullet"/>
      <w:lvlText w:val="o"/>
      <w:lvlJc w:val="left"/>
      <w:pPr>
        <w:ind w:left="1440" w:hanging="360"/>
      </w:pPr>
      <w:rPr>
        <w:rFonts w:ascii="Courier New" w:hAnsi="Courier New" w:hint="default"/>
      </w:rPr>
    </w:lvl>
    <w:lvl w:ilvl="2" w:tplc="2B083FBC">
      <w:start w:val="1"/>
      <w:numFmt w:val="bullet"/>
      <w:lvlText w:val=""/>
      <w:lvlJc w:val="left"/>
      <w:pPr>
        <w:ind w:left="2160" w:hanging="360"/>
      </w:pPr>
      <w:rPr>
        <w:rFonts w:ascii="Wingdings" w:hAnsi="Wingdings" w:hint="default"/>
      </w:rPr>
    </w:lvl>
    <w:lvl w:ilvl="3" w:tplc="5E7C361C">
      <w:start w:val="1"/>
      <w:numFmt w:val="bullet"/>
      <w:lvlText w:val=""/>
      <w:lvlJc w:val="left"/>
      <w:pPr>
        <w:ind w:left="2880" w:hanging="360"/>
      </w:pPr>
      <w:rPr>
        <w:rFonts w:ascii="Symbol" w:hAnsi="Symbol" w:hint="default"/>
      </w:rPr>
    </w:lvl>
    <w:lvl w:ilvl="4" w:tplc="243C7DD6">
      <w:start w:val="1"/>
      <w:numFmt w:val="bullet"/>
      <w:lvlText w:val="o"/>
      <w:lvlJc w:val="left"/>
      <w:pPr>
        <w:ind w:left="3600" w:hanging="360"/>
      </w:pPr>
      <w:rPr>
        <w:rFonts w:ascii="Courier New" w:hAnsi="Courier New" w:hint="default"/>
      </w:rPr>
    </w:lvl>
    <w:lvl w:ilvl="5" w:tplc="20A6EC2E">
      <w:start w:val="1"/>
      <w:numFmt w:val="bullet"/>
      <w:lvlText w:val=""/>
      <w:lvlJc w:val="left"/>
      <w:pPr>
        <w:ind w:left="4320" w:hanging="360"/>
      </w:pPr>
      <w:rPr>
        <w:rFonts w:ascii="Wingdings" w:hAnsi="Wingdings" w:hint="default"/>
      </w:rPr>
    </w:lvl>
    <w:lvl w:ilvl="6" w:tplc="5802DEFE">
      <w:start w:val="1"/>
      <w:numFmt w:val="bullet"/>
      <w:lvlText w:val=""/>
      <w:lvlJc w:val="left"/>
      <w:pPr>
        <w:ind w:left="5040" w:hanging="360"/>
      </w:pPr>
      <w:rPr>
        <w:rFonts w:ascii="Symbol" w:hAnsi="Symbol" w:hint="default"/>
      </w:rPr>
    </w:lvl>
    <w:lvl w:ilvl="7" w:tplc="520CF9B2">
      <w:start w:val="1"/>
      <w:numFmt w:val="bullet"/>
      <w:lvlText w:val="o"/>
      <w:lvlJc w:val="left"/>
      <w:pPr>
        <w:ind w:left="5760" w:hanging="360"/>
      </w:pPr>
      <w:rPr>
        <w:rFonts w:ascii="Courier New" w:hAnsi="Courier New" w:hint="default"/>
      </w:rPr>
    </w:lvl>
    <w:lvl w:ilvl="8" w:tplc="C0A40F38">
      <w:start w:val="1"/>
      <w:numFmt w:val="bullet"/>
      <w:lvlText w:val=""/>
      <w:lvlJc w:val="left"/>
      <w:pPr>
        <w:ind w:left="6480" w:hanging="360"/>
      </w:pPr>
      <w:rPr>
        <w:rFonts w:ascii="Wingdings" w:hAnsi="Wingdings" w:hint="default"/>
      </w:rPr>
    </w:lvl>
  </w:abstractNum>
  <w:abstractNum w:abstractNumId="6" w15:restartNumberingAfterBreak="0">
    <w:nsid w:val="51B9681E"/>
    <w:multiLevelType w:val="hybridMultilevel"/>
    <w:tmpl w:val="196C8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A5B1D8F"/>
    <w:multiLevelType w:val="hybridMultilevel"/>
    <w:tmpl w:val="6C628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F981CC4"/>
    <w:multiLevelType w:val="hybridMultilevel"/>
    <w:tmpl w:val="62C48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7420B5C"/>
    <w:multiLevelType w:val="hybridMultilevel"/>
    <w:tmpl w:val="954609F6"/>
    <w:lvl w:ilvl="0" w:tplc="7328695E">
      <w:numFmt w:val="bullet"/>
      <w:pStyle w:val="6List"/>
      <w:lvlText w:val="-"/>
      <w:lvlJc w:val="left"/>
      <w:pPr>
        <w:ind w:left="720" w:hanging="360"/>
      </w:pPr>
      <w:rPr>
        <w:rFonts w:ascii="Verdana" w:eastAsiaTheme="minorEastAsia" w:hAnsi="Verdana" w:cs="Helvetica Neue"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20F02B8"/>
    <w:multiLevelType w:val="hybridMultilevel"/>
    <w:tmpl w:val="EC4002E4"/>
    <w:lvl w:ilvl="0" w:tplc="44D4FACE">
      <w:start w:val="1"/>
      <w:numFmt w:val="decimal"/>
      <w:pStyle w:val="7NumberedList"/>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26D0DE7"/>
    <w:multiLevelType w:val="hybridMultilevel"/>
    <w:tmpl w:val="0EE82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3CB7523"/>
    <w:multiLevelType w:val="hybridMultilevel"/>
    <w:tmpl w:val="FFFFFFFF"/>
    <w:lvl w:ilvl="0" w:tplc="03B0EEB6">
      <w:start w:val="1"/>
      <w:numFmt w:val="bullet"/>
      <w:lvlText w:val=""/>
      <w:lvlJc w:val="left"/>
      <w:pPr>
        <w:ind w:left="720" w:hanging="360"/>
      </w:pPr>
      <w:rPr>
        <w:rFonts w:ascii="Symbol" w:hAnsi="Symbol" w:hint="default"/>
      </w:rPr>
    </w:lvl>
    <w:lvl w:ilvl="1" w:tplc="544EC5B4">
      <w:start w:val="1"/>
      <w:numFmt w:val="bullet"/>
      <w:lvlText w:val="o"/>
      <w:lvlJc w:val="left"/>
      <w:pPr>
        <w:ind w:left="1440" w:hanging="360"/>
      </w:pPr>
      <w:rPr>
        <w:rFonts w:ascii="Courier New" w:hAnsi="Courier New" w:hint="default"/>
      </w:rPr>
    </w:lvl>
    <w:lvl w:ilvl="2" w:tplc="05D2B714">
      <w:start w:val="1"/>
      <w:numFmt w:val="bullet"/>
      <w:lvlText w:val=""/>
      <w:lvlJc w:val="left"/>
      <w:pPr>
        <w:ind w:left="2160" w:hanging="360"/>
      </w:pPr>
      <w:rPr>
        <w:rFonts w:ascii="Wingdings" w:hAnsi="Wingdings" w:hint="default"/>
      </w:rPr>
    </w:lvl>
    <w:lvl w:ilvl="3" w:tplc="10760606">
      <w:start w:val="1"/>
      <w:numFmt w:val="bullet"/>
      <w:lvlText w:val=""/>
      <w:lvlJc w:val="left"/>
      <w:pPr>
        <w:ind w:left="2880" w:hanging="360"/>
      </w:pPr>
      <w:rPr>
        <w:rFonts w:ascii="Symbol" w:hAnsi="Symbol" w:hint="default"/>
      </w:rPr>
    </w:lvl>
    <w:lvl w:ilvl="4" w:tplc="5E60FEFA">
      <w:start w:val="1"/>
      <w:numFmt w:val="bullet"/>
      <w:lvlText w:val="o"/>
      <w:lvlJc w:val="left"/>
      <w:pPr>
        <w:ind w:left="3600" w:hanging="360"/>
      </w:pPr>
      <w:rPr>
        <w:rFonts w:ascii="Courier New" w:hAnsi="Courier New" w:hint="default"/>
      </w:rPr>
    </w:lvl>
    <w:lvl w:ilvl="5" w:tplc="85B01AA2">
      <w:start w:val="1"/>
      <w:numFmt w:val="bullet"/>
      <w:lvlText w:val=""/>
      <w:lvlJc w:val="left"/>
      <w:pPr>
        <w:ind w:left="4320" w:hanging="360"/>
      </w:pPr>
      <w:rPr>
        <w:rFonts w:ascii="Wingdings" w:hAnsi="Wingdings" w:hint="default"/>
      </w:rPr>
    </w:lvl>
    <w:lvl w:ilvl="6" w:tplc="04601916">
      <w:start w:val="1"/>
      <w:numFmt w:val="bullet"/>
      <w:lvlText w:val=""/>
      <w:lvlJc w:val="left"/>
      <w:pPr>
        <w:ind w:left="5040" w:hanging="360"/>
      </w:pPr>
      <w:rPr>
        <w:rFonts w:ascii="Symbol" w:hAnsi="Symbol" w:hint="default"/>
      </w:rPr>
    </w:lvl>
    <w:lvl w:ilvl="7" w:tplc="D368CFF4">
      <w:start w:val="1"/>
      <w:numFmt w:val="bullet"/>
      <w:lvlText w:val="o"/>
      <w:lvlJc w:val="left"/>
      <w:pPr>
        <w:ind w:left="5760" w:hanging="360"/>
      </w:pPr>
      <w:rPr>
        <w:rFonts w:ascii="Courier New" w:hAnsi="Courier New" w:hint="default"/>
      </w:rPr>
    </w:lvl>
    <w:lvl w:ilvl="8" w:tplc="83D62AC4">
      <w:start w:val="1"/>
      <w:numFmt w:val="bullet"/>
      <w:lvlText w:val=""/>
      <w:lvlJc w:val="left"/>
      <w:pPr>
        <w:ind w:left="6480" w:hanging="360"/>
      </w:pPr>
      <w:rPr>
        <w:rFonts w:ascii="Wingdings" w:hAnsi="Wingdings" w:hint="default"/>
      </w:rPr>
    </w:lvl>
  </w:abstractNum>
  <w:abstractNum w:abstractNumId="13" w15:restartNumberingAfterBreak="0">
    <w:nsid w:val="7D5C05CF"/>
    <w:multiLevelType w:val="hybridMultilevel"/>
    <w:tmpl w:val="FFFFFFFF"/>
    <w:lvl w:ilvl="0" w:tplc="ED5800B8">
      <w:start w:val="1"/>
      <w:numFmt w:val="bullet"/>
      <w:lvlText w:val=""/>
      <w:lvlJc w:val="left"/>
      <w:pPr>
        <w:ind w:left="720" w:hanging="360"/>
      </w:pPr>
      <w:rPr>
        <w:rFonts w:ascii="Symbol" w:hAnsi="Symbol" w:hint="default"/>
      </w:rPr>
    </w:lvl>
    <w:lvl w:ilvl="1" w:tplc="F0707842">
      <w:start w:val="1"/>
      <w:numFmt w:val="bullet"/>
      <w:lvlText w:val="o"/>
      <w:lvlJc w:val="left"/>
      <w:pPr>
        <w:ind w:left="1440" w:hanging="360"/>
      </w:pPr>
      <w:rPr>
        <w:rFonts w:ascii="Courier New" w:hAnsi="Courier New" w:hint="default"/>
      </w:rPr>
    </w:lvl>
    <w:lvl w:ilvl="2" w:tplc="02EC5E5E">
      <w:start w:val="1"/>
      <w:numFmt w:val="bullet"/>
      <w:lvlText w:val=""/>
      <w:lvlJc w:val="left"/>
      <w:pPr>
        <w:ind w:left="2160" w:hanging="360"/>
      </w:pPr>
      <w:rPr>
        <w:rFonts w:ascii="Wingdings" w:hAnsi="Wingdings" w:hint="default"/>
      </w:rPr>
    </w:lvl>
    <w:lvl w:ilvl="3" w:tplc="90465866">
      <w:start w:val="1"/>
      <w:numFmt w:val="bullet"/>
      <w:lvlText w:val=""/>
      <w:lvlJc w:val="left"/>
      <w:pPr>
        <w:ind w:left="2880" w:hanging="360"/>
      </w:pPr>
      <w:rPr>
        <w:rFonts w:ascii="Symbol" w:hAnsi="Symbol" w:hint="default"/>
      </w:rPr>
    </w:lvl>
    <w:lvl w:ilvl="4" w:tplc="D6F05756">
      <w:start w:val="1"/>
      <w:numFmt w:val="bullet"/>
      <w:lvlText w:val="o"/>
      <w:lvlJc w:val="left"/>
      <w:pPr>
        <w:ind w:left="3600" w:hanging="360"/>
      </w:pPr>
      <w:rPr>
        <w:rFonts w:ascii="Courier New" w:hAnsi="Courier New" w:hint="default"/>
      </w:rPr>
    </w:lvl>
    <w:lvl w:ilvl="5" w:tplc="CF8CD5F2">
      <w:start w:val="1"/>
      <w:numFmt w:val="bullet"/>
      <w:lvlText w:val=""/>
      <w:lvlJc w:val="left"/>
      <w:pPr>
        <w:ind w:left="4320" w:hanging="360"/>
      </w:pPr>
      <w:rPr>
        <w:rFonts w:ascii="Wingdings" w:hAnsi="Wingdings" w:hint="default"/>
      </w:rPr>
    </w:lvl>
    <w:lvl w:ilvl="6" w:tplc="584A76B2">
      <w:start w:val="1"/>
      <w:numFmt w:val="bullet"/>
      <w:lvlText w:val=""/>
      <w:lvlJc w:val="left"/>
      <w:pPr>
        <w:ind w:left="5040" w:hanging="360"/>
      </w:pPr>
      <w:rPr>
        <w:rFonts w:ascii="Symbol" w:hAnsi="Symbol" w:hint="default"/>
      </w:rPr>
    </w:lvl>
    <w:lvl w:ilvl="7" w:tplc="2CEEFCE2">
      <w:start w:val="1"/>
      <w:numFmt w:val="bullet"/>
      <w:lvlText w:val="o"/>
      <w:lvlJc w:val="left"/>
      <w:pPr>
        <w:ind w:left="5760" w:hanging="360"/>
      </w:pPr>
      <w:rPr>
        <w:rFonts w:ascii="Courier New" w:hAnsi="Courier New" w:hint="default"/>
      </w:rPr>
    </w:lvl>
    <w:lvl w:ilvl="8" w:tplc="2E8E5796">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5"/>
  </w:num>
  <w:num w:numId="4">
    <w:abstractNumId w:val="4"/>
  </w:num>
  <w:num w:numId="5">
    <w:abstractNumId w:val="9"/>
  </w:num>
  <w:num w:numId="6">
    <w:abstractNumId w:val="10"/>
  </w:num>
  <w:num w:numId="7">
    <w:abstractNumId w:val="1"/>
  </w:num>
  <w:num w:numId="8">
    <w:abstractNumId w:val="2"/>
  </w:num>
  <w:num w:numId="9">
    <w:abstractNumId w:val="2"/>
  </w:num>
  <w:num w:numId="10">
    <w:abstractNumId w:val="2"/>
  </w:num>
  <w:num w:numId="11">
    <w:abstractNumId w:val="9"/>
  </w:num>
  <w:num w:numId="12">
    <w:abstractNumId w:val="10"/>
  </w:num>
  <w:num w:numId="13">
    <w:abstractNumId w:val="1"/>
  </w:num>
  <w:num w:numId="14">
    <w:abstractNumId w:val="3"/>
  </w:num>
  <w:num w:numId="15">
    <w:abstractNumId w:val="0"/>
  </w:num>
  <w:num w:numId="16">
    <w:abstractNumId w:val="8"/>
  </w:num>
  <w:num w:numId="17">
    <w:abstractNumId w:val="11"/>
  </w:num>
  <w:num w:numId="18">
    <w:abstractNumId w:val="6"/>
  </w:num>
  <w:num w:numId="19">
    <w:abstractNumId w:val="7"/>
  </w:num>
  <w:num w:numId="20">
    <w:abstractNumId w:val="2"/>
  </w:num>
  <w:num w:numId="21">
    <w:abstractNumId w:val="2"/>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attachedTemplate r:id="rId1"/>
  <w:defaultTabStop w:val="720"/>
  <w:characterSpacingControl w:val="doNotCompress"/>
  <w:hdrShapeDefaults>
    <o:shapedefaults v:ext="edit" spidmax="1638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3F19"/>
    <w:rsid w:val="00013489"/>
    <w:rsid w:val="00023B2F"/>
    <w:rsid w:val="000259B5"/>
    <w:rsid w:val="000340D5"/>
    <w:rsid w:val="00034588"/>
    <w:rsid w:val="00042D60"/>
    <w:rsid w:val="00047EC7"/>
    <w:rsid w:val="0006344B"/>
    <w:rsid w:val="00063966"/>
    <w:rsid w:val="00066C51"/>
    <w:rsid w:val="000A1B9C"/>
    <w:rsid w:val="000A2339"/>
    <w:rsid w:val="000C5643"/>
    <w:rsid w:val="000D3F0D"/>
    <w:rsid w:val="000E0898"/>
    <w:rsid w:val="000E18A4"/>
    <w:rsid w:val="000E392A"/>
    <w:rsid w:val="000E5131"/>
    <w:rsid w:val="00100296"/>
    <w:rsid w:val="00112445"/>
    <w:rsid w:val="00143F19"/>
    <w:rsid w:val="00164CBD"/>
    <w:rsid w:val="00174AF9"/>
    <w:rsid w:val="001759D4"/>
    <w:rsid w:val="001848F2"/>
    <w:rsid w:val="00184ACC"/>
    <w:rsid w:val="001932F2"/>
    <w:rsid w:val="001A5B81"/>
    <w:rsid w:val="001C2A95"/>
    <w:rsid w:val="001E5D6D"/>
    <w:rsid w:val="00202BA2"/>
    <w:rsid w:val="002054C6"/>
    <w:rsid w:val="00206159"/>
    <w:rsid w:val="002256C1"/>
    <w:rsid w:val="00235ABF"/>
    <w:rsid w:val="00237DCF"/>
    <w:rsid w:val="00253426"/>
    <w:rsid w:val="00294C56"/>
    <w:rsid w:val="00295DCB"/>
    <w:rsid w:val="00296ACB"/>
    <w:rsid w:val="002A1C59"/>
    <w:rsid w:val="002D2EB4"/>
    <w:rsid w:val="0031315A"/>
    <w:rsid w:val="00317735"/>
    <w:rsid w:val="00354F40"/>
    <w:rsid w:val="00356810"/>
    <w:rsid w:val="0036380A"/>
    <w:rsid w:val="00382CAF"/>
    <w:rsid w:val="003A2366"/>
    <w:rsid w:val="003B020C"/>
    <w:rsid w:val="003D4E75"/>
    <w:rsid w:val="003E124B"/>
    <w:rsid w:val="00403522"/>
    <w:rsid w:val="004308ED"/>
    <w:rsid w:val="00437F4A"/>
    <w:rsid w:val="0044141B"/>
    <w:rsid w:val="00450CE2"/>
    <w:rsid w:val="00452295"/>
    <w:rsid w:val="00472528"/>
    <w:rsid w:val="004A2629"/>
    <w:rsid w:val="004A4C0C"/>
    <w:rsid w:val="004B6F1F"/>
    <w:rsid w:val="004D779C"/>
    <w:rsid w:val="004E12DB"/>
    <w:rsid w:val="004E5D5E"/>
    <w:rsid w:val="004F56C3"/>
    <w:rsid w:val="005837DD"/>
    <w:rsid w:val="0058780B"/>
    <w:rsid w:val="00591815"/>
    <w:rsid w:val="005965A2"/>
    <w:rsid w:val="005A063A"/>
    <w:rsid w:val="005B5B51"/>
    <w:rsid w:val="005C67C9"/>
    <w:rsid w:val="005D5B7B"/>
    <w:rsid w:val="005E1F17"/>
    <w:rsid w:val="005E22D6"/>
    <w:rsid w:val="0061204B"/>
    <w:rsid w:val="006120DF"/>
    <w:rsid w:val="00624A2D"/>
    <w:rsid w:val="00626F0E"/>
    <w:rsid w:val="00647BBE"/>
    <w:rsid w:val="00664B62"/>
    <w:rsid w:val="0067738D"/>
    <w:rsid w:val="00680BB3"/>
    <w:rsid w:val="00681176"/>
    <w:rsid w:val="006A47E4"/>
    <w:rsid w:val="006A7B4A"/>
    <w:rsid w:val="006C7F31"/>
    <w:rsid w:val="006E3E5A"/>
    <w:rsid w:val="006F4A9F"/>
    <w:rsid w:val="00705F3E"/>
    <w:rsid w:val="00747828"/>
    <w:rsid w:val="00762452"/>
    <w:rsid w:val="00762580"/>
    <w:rsid w:val="007649BB"/>
    <w:rsid w:val="007D2969"/>
    <w:rsid w:val="007E0647"/>
    <w:rsid w:val="00810129"/>
    <w:rsid w:val="008145EB"/>
    <w:rsid w:val="0082188A"/>
    <w:rsid w:val="008327A5"/>
    <w:rsid w:val="00855D4C"/>
    <w:rsid w:val="00876805"/>
    <w:rsid w:val="00883E14"/>
    <w:rsid w:val="00884F90"/>
    <w:rsid w:val="008A2B9E"/>
    <w:rsid w:val="008A5F07"/>
    <w:rsid w:val="008B3DA1"/>
    <w:rsid w:val="008C0200"/>
    <w:rsid w:val="008C0B6A"/>
    <w:rsid w:val="008C65F0"/>
    <w:rsid w:val="008D6942"/>
    <w:rsid w:val="008F6D48"/>
    <w:rsid w:val="00902DA7"/>
    <w:rsid w:val="00926F33"/>
    <w:rsid w:val="009348D3"/>
    <w:rsid w:val="00956F1B"/>
    <w:rsid w:val="00961B68"/>
    <w:rsid w:val="009731B9"/>
    <w:rsid w:val="00985EE9"/>
    <w:rsid w:val="00992716"/>
    <w:rsid w:val="009D5819"/>
    <w:rsid w:val="009F6834"/>
    <w:rsid w:val="00A0256D"/>
    <w:rsid w:val="00A06D5B"/>
    <w:rsid w:val="00A157F1"/>
    <w:rsid w:val="00A1759D"/>
    <w:rsid w:val="00A3478B"/>
    <w:rsid w:val="00A3529D"/>
    <w:rsid w:val="00A549B0"/>
    <w:rsid w:val="00A602E9"/>
    <w:rsid w:val="00A60575"/>
    <w:rsid w:val="00A67A02"/>
    <w:rsid w:val="00A73269"/>
    <w:rsid w:val="00A8411D"/>
    <w:rsid w:val="00AC100F"/>
    <w:rsid w:val="00AD18F1"/>
    <w:rsid w:val="00AE15F0"/>
    <w:rsid w:val="00AF0BF7"/>
    <w:rsid w:val="00AF2911"/>
    <w:rsid w:val="00AF4959"/>
    <w:rsid w:val="00B254DE"/>
    <w:rsid w:val="00B26B26"/>
    <w:rsid w:val="00B36BDA"/>
    <w:rsid w:val="00B67C46"/>
    <w:rsid w:val="00B87117"/>
    <w:rsid w:val="00BC5E55"/>
    <w:rsid w:val="00BE24B9"/>
    <w:rsid w:val="00BF1F94"/>
    <w:rsid w:val="00C10571"/>
    <w:rsid w:val="00C13754"/>
    <w:rsid w:val="00C24254"/>
    <w:rsid w:val="00C42DFC"/>
    <w:rsid w:val="00C50F93"/>
    <w:rsid w:val="00C6014A"/>
    <w:rsid w:val="00C66C3B"/>
    <w:rsid w:val="00C70AD1"/>
    <w:rsid w:val="00C82911"/>
    <w:rsid w:val="00C9027F"/>
    <w:rsid w:val="00CA5C45"/>
    <w:rsid w:val="00CD26AE"/>
    <w:rsid w:val="00CE0E2A"/>
    <w:rsid w:val="00CF52EB"/>
    <w:rsid w:val="00D03099"/>
    <w:rsid w:val="00D042F0"/>
    <w:rsid w:val="00D05CC3"/>
    <w:rsid w:val="00D26FC1"/>
    <w:rsid w:val="00D3506F"/>
    <w:rsid w:val="00D41C35"/>
    <w:rsid w:val="00D55D5D"/>
    <w:rsid w:val="00D55E7B"/>
    <w:rsid w:val="00D74169"/>
    <w:rsid w:val="00DA40A0"/>
    <w:rsid w:val="00DC58FB"/>
    <w:rsid w:val="00DE5586"/>
    <w:rsid w:val="00DE6C04"/>
    <w:rsid w:val="00DE7D43"/>
    <w:rsid w:val="00DF46FC"/>
    <w:rsid w:val="00E13309"/>
    <w:rsid w:val="00E210A5"/>
    <w:rsid w:val="00E37A52"/>
    <w:rsid w:val="00E51AEE"/>
    <w:rsid w:val="00E70349"/>
    <w:rsid w:val="00E7364C"/>
    <w:rsid w:val="00E929FD"/>
    <w:rsid w:val="00E97205"/>
    <w:rsid w:val="00EA285A"/>
    <w:rsid w:val="00EA349F"/>
    <w:rsid w:val="00EB0AEE"/>
    <w:rsid w:val="00EB36A5"/>
    <w:rsid w:val="00ED0173"/>
    <w:rsid w:val="00ED17F8"/>
    <w:rsid w:val="00ED1FDB"/>
    <w:rsid w:val="00ED23C0"/>
    <w:rsid w:val="00EF4022"/>
    <w:rsid w:val="00F01C0C"/>
    <w:rsid w:val="00F10935"/>
    <w:rsid w:val="00F15C8A"/>
    <w:rsid w:val="00F23D70"/>
    <w:rsid w:val="00F358F2"/>
    <w:rsid w:val="00F35978"/>
    <w:rsid w:val="00F409DB"/>
    <w:rsid w:val="00F53900"/>
    <w:rsid w:val="00F64B15"/>
    <w:rsid w:val="00F74B76"/>
    <w:rsid w:val="00F757BF"/>
    <w:rsid w:val="00F935C0"/>
    <w:rsid w:val="00F97E37"/>
    <w:rsid w:val="00FB49FA"/>
    <w:rsid w:val="00FB7294"/>
    <w:rsid w:val="00FD3B2B"/>
    <w:rsid w:val="00FE52E0"/>
    <w:rsid w:val="00FF3855"/>
    <w:rsid w:val="4AA13670"/>
    <w:rsid w:val="55EA3773"/>
    <w:rsid w:val="7535B67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2AC76B11"/>
  <w14:defaultImageDpi w14:val="300"/>
  <w15:docId w15:val="{DEA9C2AE-6480-4936-AF69-C1A44460C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7735"/>
    <w:rPr>
      <w:rFonts w:ascii="Verdana" w:hAnsi="Verdana"/>
      <w:color w:val="4D4D4F"/>
      <w:sz w:val="19"/>
      <w:lang w:val="en-GB"/>
    </w:rPr>
  </w:style>
  <w:style w:type="paragraph" w:styleId="Heading1">
    <w:name w:val="heading 1"/>
    <w:basedOn w:val="Normal"/>
    <w:next w:val="Normal"/>
    <w:link w:val="Heading1Char"/>
    <w:uiPriority w:val="9"/>
    <w:rsid w:val="00BE24B9"/>
    <w:pPr>
      <w:keepNext/>
      <w:keepLines/>
      <w:spacing w:before="100" w:beforeAutospacing="1" w:after="360"/>
      <w:outlineLvl w:val="0"/>
    </w:pPr>
    <w:rPr>
      <w:rFonts w:eastAsiaTheme="majorEastAsia" w:cstheme="majorBidi"/>
      <w:b/>
      <w:bCs/>
      <w:color w:val="9B5FA3"/>
      <w:sz w:val="32"/>
      <w:szCs w:val="32"/>
    </w:rPr>
  </w:style>
  <w:style w:type="paragraph" w:styleId="Heading2">
    <w:name w:val="heading 2"/>
    <w:basedOn w:val="Normal"/>
    <w:next w:val="Normal"/>
    <w:link w:val="Heading2Char"/>
    <w:uiPriority w:val="9"/>
    <w:unhideWhenUsed/>
    <w:rsid w:val="000A1B9C"/>
    <w:pPr>
      <w:keepNext/>
      <w:keepLines/>
      <w:spacing w:before="480" w:after="360"/>
      <w:outlineLvl w:val="1"/>
    </w:pPr>
    <w:rPr>
      <w:rFonts w:eastAsiaTheme="majorEastAsia" w:cstheme="majorBidi"/>
      <w:b/>
      <w:bCs/>
      <w:color w:val="9B5FA3"/>
      <w:sz w:val="28"/>
      <w:szCs w:val="26"/>
    </w:rPr>
  </w:style>
  <w:style w:type="paragraph" w:styleId="Heading3">
    <w:name w:val="heading 3"/>
    <w:basedOn w:val="Normal"/>
    <w:next w:val="Normal"/>
    <w:link w:val="Heading3Char"/>
    <w:uiPriority w:val="9"/>
    <w:unhideWhenUsed/>
    <w:rsid w:val="00AF0BF7"/>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F56C3"/>
    <w:pPr>
      <w:tabs>
        <w:tab w:val="center" w:pos="4320"/>
        <w:tab w:val="right" w:pos="8640"/>
      </w:tabs>
    </w:pPr>
  </w:style>
  <w:style w:type="character" w:customStyle="1" w:styleId="HeaderChar">
    <w:name w:val="Header Char"/>
    <w:basedOn w:val="DefaultParagraphFont"/>
    <w:link w:val="Header"/>
    <w:uiPriority w:val="99"/>
    <w:rsid w:val="004F56C3"/>
  </w:style>
  <w:style w:type="paragraph" w:styleId="Footer">
    <w:name w:val="footer"/>
    <w:basedOn w:val="Normal"/>
    <w:link w:val="FooterChar"/>
    <w:uiPriority w:val="99"/>
    <w:unhideWhenUsed/>
    <w:rsid w:val="004F56C3"/>
    <w:pPr>
      <w:tabs>
        <w:tab w:val="center" w:pos="4320"/>
        <w:tab w:val="right" w:pos="8640"/>
      </w:tabs>
    </w:pPr>
  </w:style>
  <w:style w:type="character" w:customStyle="1" w:styleId="FooterChar">
    <w:name w:val="Footer Char"/>
    <w:basedOn w:val="DefaultParagraphFont"/>
    <w:link w:val="Footer"/>
    <w:uiPriority w:val="99"/>
    <w:rsid w:val="004F56C3"/>
  </w:style>
  <w:style w:type="paragraph" w:styleId="BalloonText">
    <w:name w:val="Balloon Text"/>
    <w:basedOn w:val="Normal"/>
    <w:link w:val="BalloonTextChar"/>
    <w:uiPriority w:val="99"/>
    <w:semiHidden/>
    <w:unhideWhenUsed/>
    <w:rsid w:val="004F56C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F56C3"/>
    <w:rPr>
      <w:rFonts w:ascii="Lucida Grande" w:hAnsi="Lucida Grande" w:cs="Lucida Grande"/>
      <w:sz w:val="18"/>
      <w:szCs w:val="18"/>
    </w:rPr>
  </w:style>
  <w:style w:type="paragraph" w:customStyle="1" w:styleId="BasicParagraph">
    <w:name w:val="[Basic Paragraph]"/>
    <w:basedOn w:val="Normal"/>
    <w:uiPriority w:val="99"/>
    <w:rsid w:val="00CE0E2A"/>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ListParagraph">
    <w:name w:val="List Paragraph"/>
    <w:basedOn w:val="Normal"/>
    <w:link w:val="ListParagraphChar"/>
    <w:uiPriority w:val="34"/>
    <w:rsid w:val="00BF1F94"/>
    <w:pPr>
      <w:ind w:left="720"/>
      <w:contextualSpacing/>
    </w:pPr>
  </w:style>
  <w:style w:type="character" w:styleId="PageNumber">
    <w:name w:val="page number"/>
    <w:basedOn w:val="DefaultParagraphFont"/>
    <w:uiPriority w:val="99"/>
    <w:semiHidden/>
    <w:unhideWhenUsed/>
    <w:rsid w:val="00E97205"/>
  </w:style>
  <w:style w:type="table" w:styleId="TableGrid">
    <w:name w:val="Table Grid"/>
    <w:basedOn w:val="TableNormal"/>
    <w:uiPriority w:val="59"/>
    <w:rsid w:val="004414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E24B9"/>
    <w:rPr>
      <w:rFonts w:ascii="Verdana" w:eastAsiaTheme="majorEastAsia" w:hAnsi="Verdana" w:cstheme="majorBidi"/>
      <w:b/>
      <w:bCs/>
      <w:color w:val="9B5FA3"/>
      <w:sz w:val="32"/>
      <w:szCs w:val="32"/>
    </w:rPr>
  </w:style>
  <w:style w:type="character" w:customStyle="1" w:styleId="Heading2Char">
    <w:name w:val="Heading 2 Char"/>
    <w:basedOn w:val="DefaultParagraphFont"/>
    <w:link w:val="Heading2"/>
    <w:uiPriority w:val="9"/>
    <w:rsid w:val="000A1B9C"/>
    <w:rPr>
      <w:rFonts w:ascii="Verdana" w:eastAsiaTheme="majorEastAsia" w:hAnsi="Verdana" w:cstheme="majorBidi"/>
      <w:b/>
      <w:bCs/>
      <w:color w:val="9B5FA3"/>
      <w:sz w:val="28"/>
      <w:szCs w:val="26"/>
    </w:rPr>
  </w:style>
  <w:style w:type="character" w:customStyle="1" w:styleId="Heading3Char">
    <w:name w:val="Heading 3 Char"/>
    <w:basedOn w:val="DefaultParagraphFont"/>
    <w:link w:val="Heading3"/>
    <w:uiPriority w:val="9"/>
    <w:rsid w:val="00AF0BF7"/>
    <w:rPr>
      <w:rFonts w:asciiTheme="majorHAnsi" w:eastAsiaTheme="majorEastAsia" w:hAnsiTheme="majorHAnsi" w:cstheme="majorBidi"/>
      <w:b/>
      <w:bCs/>
      <w:color w:val="4F81BD" w:themeColor="accent1"/>
      <w:sz w:val="19"/>
    </w:rPr>
  </w:style>
  <w:style w:type="paragraph" w:customStyle="1" w:styleId="2Body">
    <w:name w:val="2. Body"/>
    <w:basedOn w:val="Normal"/>
    <w:link w:val="2BodyChar"/>
    <w:qFormat/>
    <w:rsid w:val="00317735"/>
    <w:pPr>
      <w:spacing w:after="240" w:line="288" w:lineRule="auto"/>
    </w:pPr>
    <w:rPr>
      <w:color w:val="5C5C60"/>
      <w:szCs w:val="19"/>
    </w:rPr>
  </w:style>
  <w:style w:type="paragraph" w:customStyle="1" w:styleId="5Bullet">
    <w:name w:val="5. Bullet"/>
    <w:basedOn w:val="2Body"/>
    <w:link w:val="5BulletChar"/>
    <w:qFormat/>
    <w:rsid w:val="00317735"/>
    <w:pPr>
      <w:numPr>
        <w:numId w:val="8"/>
      </w:numPr>
    </w:pPr>
  </w:style>
  <w:style w:type="character" w:customStyle="1" w:styleId="2BodyChar">
    <w:name w:val="2. Body Char"/>
    <w:basedOn w:val="DefaultParagraphFont"/>
    <w:link w:val="2Body"/>
    <w:rsid w:val="00317735"/>
    <w:rPr>
      <w:rFonts w:ascii="Verdana" w:hAnsi="Verdana"/>
      <w:color w:val="5C5C60"/>
      <w:sz w:val="19"/>
      <w:szCs w:val="19"/>
    </w:rPr>
  </w:style>
  <w:style w:type="paragraph" w:customStyle="1" w:styleId="6List">
    <w:name w:val="6. List"/>
    <w:basedOn w:val="ListParagraph"/>
    <w:link w:val="6ListChar"/>
    <w:qFormat/>
    <w:rsid w:val="00317735"/>
    <w:pPr>
      <w:widowControl w:val="0"/>
      <w:numPr>
        <w:numId w:val="5"/>
      </w:numPr>
      <w:autoSpaceDE w:val="0"/>
      <w:autoSpaceDN w:val="0"/>
      <w:adjustRightInd w:val="0"/>
      <w:spacing w:after="340" w:line="276" w:lineRule="auto"/>
    </w:pPr>
    <w:rPr>
      <w:rFonts w:cs="Helvetica Neue"/>
      <w:szCs w:val="19"/>
    </w:rPr>
  </w:style>
  <w:style w:type="character" w:customStyle="1" w:styleId="5BulletChar">
    <w:name w:val="5. Bullet Char"/>
    <w:basedOn w:val="2BodyChar"/>
    <w:link w:val="5Bullet"/>
    <w:rsid w:val="00317735"/>
    <w:rPr>
      <w:rFonts w:ascii="Verdana" w:hAnsi="Verdana"/>
      <w:color w:val="5C5C60"/>
      <w:sz w:val="19"/>
      <w:szCs w:val="19"/>
    </w:rPr>
  </w:style>
  <w:style w:type="paragraph" w:customStyle="1" w:styleId="4Heading3">
    <w:name w:val="4. Heading 3"/>
    <w:basedOn w:val="Normal"/>
    <w:link w:val="4Heading3Char"/>
    <w:qFormat/>
    <w:rsid w:val="00317735"/>
    <w:pPr>
      <w:widowControl w:val="0"/>
      <w:autoSpaceDE w:val="0"/>
      <w:autoSpaceDN w:val="0"/>
      <w:adjustRightInd w:val="0"/>
      <w:spacing w:after="340" w:line="276" w:lineRule="auto"/>
    </w:pPr>
    <w:rPr>
      <w:rFonts w:cs="Helvetica Neue"/>
      <w:b/>
      <w:color w:val="5C5C60"/>
      <w:sz w:val="20"/>
      <w:szCs w:val="19"/>
    </w:rPr>
  </w:style>
  <w:style w:type="character" w:customStyle="1" w:styleId="ListParagraphChar">
    <w:name w:val="List Paragraph Char"/>
    <w:basedOn w:val="DefaultParagraphFont"/>
    <w:link w:val="ListParagraph"/>
    <w:uiPriority w:val="34"/>
    <w:rsid w:val="000A1B9C"/>
    <w:rPr>
      <w:rFonts w:ascii="Verdana" w:hAnsi="Verdana"/>
      <w:color w:val="4D4D4F"/>
      <w:sz w:val="19"/>
    </w:rPr>
  </w:style>
  <w:style w:type="character" w:customStyle="1" w:styleId="6ListChar">
    <w:name w:val="6. List Char"/>
    <w:basedOn w:val="ListParagraphChar"/>
    <w:link w:val="6List"/>
    <w:rsid w:val="00317735"/>
    <w:rPr>
      <w:rFonts w:ascii="Verdana" w:hAnsi="Verdana" w:cs="Helvetica Neue"/>
      <w:color w:val="4D4D4F"/>
      <w:sz w:val="19"/>
      <w:szCs w:val="19"/>
    </w:rPr>
  </w:style>
  <w:style w:type="paragraph" w:customStyle="1" w:styleId="7NumberedList">
    <w:name w:val="7. Numbered List"/>
    <w:basedOn w:val="ListParagraph"/>
    <w:link w:val="7NumberedListChar"/>
    <w:qFormat/>
    <w:rsid w:val="00317735"/>
    <w:pPr>
      <w:widowControl w:val="0"/>
      <w:numPr>
        <w:numId w:val="6"/>
      </w:numPr>
      <w:autoSpaceDE w:val="0"/>
      <w:autoSpaceDN w:val="0"/>
      <w:adjustRightInd w:val="0"/>
      <w:spacing w:after="240" w:line="276" w:lineRule="auto"/>
      <w:ind w:left="425" w:hanging="425"/>
      <w:contextualSpacing w:val="0"/>
    </w:pPr>
    <w:rPr>
      <w:rFonts w:cs="Helvetica Neue"/>
      <w:color w:val="565454"/>
      <w:szCs w:val="19"/>
    </w:rPr>
  </w:style>
  <w:style w:type="character" w:customStyle="1" w:styleId="4Heading3Char">
    <w:name w:val="4. Heading 3 Char"/>
    <w:basedOn w:val="DefaultParagraphFont"/>
    <w:link w:val="4Heading3"/>
    <w:rsid w:val="00317735"/>
    <w:rPr>
      <w:rFonts w:ascii="Verdana" w:hAnsi="Verdana" w:cs="Helvetica Neue"/>
      <w:b/>
      <w:color w:val="5C5C60"/>
      <w:sz w:val="20"/>
      <w:szCs w:val="19"/>
    </w:rPr>
  </w:style>
  <w:style w:type="paragraph" w:customStyle="1" w:styleId="8SubList">
    <w:name w:val="8. Sub List"/>
    <w:basedOn w:val="ListParagraph"/>
    <w:link w:val="8SubListChar"/>
    <w:qFormat/>
    <w:rsid w:val="00317735"/>
    <w:pPr>
      <w:widowControl w:val="0"/>
      <w:numPr>
        <w:ilvl w:val="1"/>
        <w:numId w:val="7"/>
      </w:numPr>
      <w:autoSpaceDE w:val="0"/>
      <w:autoSpaceDN w:val="0"/>
      <w:adjustRightInd w:val="0"/>
      <w:spacing w:after="340" w:line="276" w:lineRule="auto"/>
      <w:ind w:left="993" w:hanging="578"/>
    </w:pPr>
    <w:rPr>
      <w:rFonts w:cs="Helvetica Neue"/>
      <w:color w:val="5C5C60"/>
      <w:szCs w:val="19"/>
    </w:rPr>
  </w:style>
  <w:style w:type="character" w:customStyle="1" w:styleId="7NumberedListChar">
    <w:name w:val="7. Numbered List Char"/>
    <w:basedOn w:val="ListParagraphChar"/>
    <w:link w:val="7NumberedList"/>
    <w:rsid w:val="00317735"/>
    <w:rPr>
      <w:rFonts w:ascii="Verdana" w:hAnsi="Verdana" w:cs="Helvetica Neue"/>
      <w:color w:val="565454"/>
      <w:sz w:val="19"/>
      <w:szCs w:val="19"/>
    </w:rPr>
  </w:style>
  <w:style w:type="table" w:customStyle="1" w:styleId="Purpletable">
    <w:name w:val="Purple table"/>
    <w:basedOn w:val="TableNormal"/>
    <w:uiPriority w:val="99"/>
    <w:rsid w:val="000E392A"/>
    <w:rPr>
      <w:rFonts w:ascii="Verdana" w:hAnsi="Verdana"/>
      <w:color w:val="FFFFFF" w:themeColor="background1"/>
      <w:sz w:val="19"/>
    </w:rPr>
    <w:tblPr>
      <w:tblBorders>
        <w:top w:val="single" w:sz="6" w:space="0" w:color="5F5F5F"/>
        <w:left w:val="single" w:sz="6" w:space="0" w:color="5F5F5F"/>
        <w:bottom w:val="single" w:sz="6" w:space="0" w:color="5F5F5F"/>
        <w:right w:val="single" w:sz="6" w:space="0" w:color="5F5F5F"/>
        <w:insideH w:val="single" w:sz="6" w:space="0" w:color="5F5F5F"/>
        <w:insideV w:val="single" w:sz="6" w:space="0" w:color="5F5F5F"/>
      </w:tblBorders>
    </w:tblPr>
    <w:tcPr>
      <w:vAlign w:val="center"/>
    </w:tcPr>
    <w:tblStylePr w:type="firstRow">
      <w:pPr>
        <w:wordWrap/>
        <w:jc w:val="left"/>
      </w:pPr>
      <w:rPr>
        <w:rFonts w:ascii="Verdana" w:hAnsi="Verdana"/>
        <w:b/>
        <w:i w:val="0"/>
        <w:color w:val="FFFFFF" w:themeColor="background1"/>
        <w:sz w:val="19"/>
      </w:rPr>
      <w:tblPr/>
      <w:tcPr>
        <w:shd w:val="clear" w:color="auto" w:fill="00A8A8"/>
      </w:tcPr>
    </w:tblStylePr>
  </w:style>
  <w:style w:type="character" w:customStyle="1" w:styleId="8SubListChar">
    <w:name w:val="8. Sub List Char"/>
    <w:basedOn w:val="ListParagraphChar"/>
    <w:link w:val="8SubList"/>
    <w:rsid w:val="00317735"/>
    <w:rPr>
      <w:rFonts w:ascii="Verdana" w:hAnsi="Verdana" w:cs="Helvetica Neue"/>
      <w:color w:val="5C5C60"/>
      <w:sz w:val="19"/>
      <w:szCs w:val="19"/>
    </w:rPr>
  </w:style>
  <w:style w:type="table" w:styleId="LightShading-Accent3">
    <w:name w:val="Light Shading Accent 3"/>
    <w:basedOn w:val="TableNormal"/>
    <w:uiPriority w:val="60"/>
    <w:rsid w:val="00BC5E55"/>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Bluetable">
    <w:name w:val="Blue table"/>
    <w:basedOn w:val="TableNormal"/>
    <w:uiPriority w:val="99"/>
    <w:rsid w:val="000E392A"/>
    <w:rPr>
      <w:rFonts w:ascii="Verdana" w:hAnsi="Verdana"/>
      <w:color w:val="000000" w:themeColor="text1"/>
      <w:sz w:val="19"/>
    </w:rPr>
    <w:tblPr>
      <w:tblBorders>
        <w:top w:val="single" w:sz="6" w:space="0" w:color="4D4D4F"/>
        <w:left w:val="single" w:sz="6" w:space="0" w:color="4D4D4F"/>
        <w:bottom w:val="single" w:sz="6" w:space="0" w:color="4D4D4F"/>
        <w:right w:val="single" w:sz="6" w:space="0" w:color="4D4D4F"/>
        <w:insideH w:val="single" w:sz="6" w:space="0" w:color="4D4D4F"/>
        <w:insideV w:val="single" w:sz="6" w:space="0" w:color="4D4D4F"/>
      </w:tblBorders>
    </w:tblPr>
    <w:tcPr>
      <w:vAlign w:val="center"/>
    </w:tcPr>
    <w:tblStylePr w:type="firstRow">
      <w:rPr>
        <w:rFonts w:ascii="Verdana" w:hAnsi="Verdana"/>
        <w:b/>
        <w:color w:val="FFFFFF" w:themeColor="background1"/>
        <w:sz w:val="19"/>
      </w:rPr>
      <w:tblPr/>
      <w:tcPr>
        <w:shd w:val="clear" w:color="auto" w:fill="F08173"/>
      </w:tcPr>
    </w:tblStylePr>
  </w:style>
  <w:style w:type="paragraph" w:customStyle="1" w:styleId="HeaderFooter">
    <w:name w:val="Header/Footer"/>
    <w:basedOn w:val="Footer"/>
    <w:link w:val="HeaderFooterChar"/>
    <w:qFormat/>
    <w:rsid w:val="00317735"/>
    <w:rPr>
      <w:color w:val="007BB4"/>
      <w:sz w:val="16"/>
      <w:szCs w:val="16"/>
    </w:rPr>
  </w:style>
  <w:style w:type="character" w:customStyle="1" w:styleId="HeaderFooterChar">
    <w:name w:val="Header/Footer Char"/>
    <w:basedOn w:val="FooterChar"/>
    <w:link w:val="HeaderFooter"/>
    <w:rsid w:val="00317735"/>
    <w:rPr>
      <w:rFonts w:ascii="Verdana" w:hAnsi="Verdana"/>
      <w:color w:val="007BB4"/>
      <w:sz w:val="16"/>
      <w:szCs w:val="16"/>
    </w:rPr>
  </w:style>
  <w:style w:type="paragraph" w:customStyle="1" w:styleId="1Header1">
    <w:name w:val="1.Header 1"/>
    <w:basedOn w:val="Heading1"/>
    <w:link w:val="1Header1Char"/>
    <w:qFormat/>
    <w:rsid w:val="00317735"/>
    <w:pPr>
      <w:spacing w:after="240"/>
    </w:pPr>
    <w:rPr>
      <w:color w:val="00A8A8"/>
      <w:sz w:val="28"/>
    </w:rPr>
  </w:style>
  <w:style w:type="paragraph" w:customStyle="1" w:styleId="3Header2">
    <w:name w:val="3. Header 2"/>
    <w:basedOn w:val="Heading2"/>
    <w:link w:val="3Header2Char"/>
    <w:qFormat/>
    <w:rsid w:val="00317735"/>
    <w:pPr>
      <w:spacing w:before="360" w:after="240"/>
    </w:pPr>
    <w:rPr>
      <w:color w:val="00A8A8"/>
    </w:rPr>
  </w:style>
  <w:style w:type="character" w:customStyle="1" w:styleId="1Header1Char">
    <w:name w:val="1.Header 1 Char"/>
    <w:basedOn w:val="Heading1Char"/>
    <w:link w:val="1Header1"/>
    <w:rsid w:val="00317735"/>
    <w:rPr>
      <w:rFonts w:ascii="Verdana" w:eastAsiaTheme="majorEastAsia" w:hAnsi="Verdana" w:cstheme="majorBidi"/>
      <w:b/>
      <w:bCs/>
      <w:color w:val="00A8A8"/>
      <w:sz w:val="28"/>
      <w:szCs w:val="32"/>
    </w:rPr>
  </w:style>
  <w:style w:type="character" w:customStyle="1" w:styleId="3Header2Char">
    <w:name w:val="3. Header 2 Char"/>
    <w:basedOn w:val="Heading2Char"/>
    <w:link w:val="3Header2"/>
    <w:rsid w:val="00317735"/>
    <w:rPr>
      <w:rFonts w:ascii="Verdana" w:eastAsiaTheme="majorEastAsia" w:hAnsi="Verdana" w:cstheme="majorBidi"/>
      <w:b/>
      <w:bCs/>
      <w:color w:val="00A8A8"/>
      <w:sz w:val="28"/>
      <w:szCs w:val="26"/>
    </w:rPr>
  </w:style>
  <w:style w:type="character" w:styleId="CommentReference">
    <w:name w:val="annotation reference"/>
    <w:basedOn w:val="DefaultParagraphFont"/>
    <w:uiPriority w:val="99"/>
    <w:semiHidden/>
    <w:unhideWhenUsed/>
    <w:rsid w:val="008C0200"/>
    <w:rPr>
      <w:sz w:val="16"/>
      <w:szCs w:val="16"/>
    </w:rPr>
  </w:style>
  <w:style w:type="paragraph" w:styleId="CommentText">
    <w:name w:val="annotation text"/>
    <w:basedOn w:val="Normal"/>
    <w:link w:val="CommentTextChar"/>
    <w:uiPriority w:val="99"/>
    <w:unhideWhenUsed/>
    <w:rsid w:val="008C0200"/>
    <w:rPr>
      <w:sz w:val="20"/>
      <w:szCs w:val="20"/>
    </w:rPr>
  </w:style>
  <w:style w:type="character" w:customStyle="1" w:styleId="CommentTextChar">
    <w:name w:val="Comment Text Char"/>
    <w:basedOn w:val="DefaultParagraphFont"/>
    <w:link w:val="CommentText"/>
    <w:uiPriority w:val="99"/>
    <w:rsid w:val="008C0200"/>
    <w:rPr>
      <w:rFonts w:ascii="Verdana" w:hAnsi="Verdana"/>
      <w:color w:val="4D4D4F"/>
      <w:sz w:val="20"/>
      <w:szCs w:val="20"/>
      <w:lang w:val="en-GB"/>
    </w:rPr>
  </w:style>
  <w:style w:type="paragraph" w:styleId="CommentSubject">
    <w:name w:val="annotation subject"/>
    <w:basedOn w:val="CommentText"/>
    <w:next w:val="CommentText"/>
    <w:link w:val="CommentSubjectChar"/>
    <w:uiPriority w:val="99"/>
    <w:semiHidden/>
    <w:unhideWhenUsed/>
    <w:rsid w:val="008C0200"/>
    <w:rPr>
      <w:b/>
      <w:bCs/>
    </w:rPr>
  </w:style>
  <w:style w:type="character" w:customStyle="1" w:styleId="CommentSubjectChar">
    <w:name w:val="Comment Subject Char"/>
    <w:basedOn w:val="CommentTextChar"/>
    <w:link w:val="CommentSubject"/>
    <w:uiPriority w:val="99"/>
    <w:semiHidden/>
    <w:rsid w:val="008C0200"/>
    <w:rPr>
      <w:rFonts w:ascii="Verdana" w:hAnsi="Verdana"/>
      <w:b/>
      <w:bCs/>
      <w:color w:val="4D4D4F"/>
      <w:sz w:val="20"/>
      <w:szCs w:val="20"/>
      <w:lang w:val="en-GB"/>
    </w:rPr>
  </w:style>
  <w:style w:type="character" w:styleId="Hyperlink">
    <w:name w:val="Hyperlink"/>
    <w:basedOn w:val="DefaultParagraphFont"/>
    <w:uiPriority w:val="99"/>
    <w:unhideWhenUsed/>
    <w:rsid w:val="00D0309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COVID19@gattacaplc.com"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OVID19@gattacaplc.com"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png"/><Relationship Id="rId12" Type="http://schemas.openxmlformats.org/officeDocument/2006/relationships/image" Target="media/image15.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11" Type="http://schemas.openxmlformats.org/officeDocument/2006/relationships/image" Target="media/image14.png"/><Relationship Id="rId5" Type="http://schemas.openxmlformats.org/officeDocument/2006/relationships/image" Target="media/image8.png"/><Relationship Id="rId10" Type="http://schemas.openxmlformats.org/officeDocument/2006/relationships/image" Target="media/image13.png"/><Relationship Id="rId4" Type="http://schemas.openxmlformats.org/officeDocument/2006/relationships/image" Target="media/image7.png"/><Relationship Id="rId9" Type="http://schemas.openxmlformats.org/officeDocument/2006/relationships/image" Target="media/image12.png"/></Relationships>
</file>

<file path=word/_rels/footer2.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png"/><Relationship Id="rId12" Type="http://schemas.openxmlformats.org/officeDocument/2006/relationships/image" Target="media/image15.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11" Type="http://schemas.openxmlformats.org/officeDocument/2006/relationships/image" Target="media/image14.png"/><Relationship Id="rId5" Type="http://schemas.openxmlformats.org/officeDocument/2006/relationships/image" Target="media/image8.png"/><Relationship Id="rId10" Type="http://schemas.openxmlformats.org/officeDocument/2006/relationships/image" Target="media/image13.png"/><Relationship Id="rId4" Type="http://schemas.openxmlformats.org/officeDocument/2006/relationships/image" Target="media/image7.png"/><Relationship Id="rId9"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ieselves\AppData\Local\Microsoft\Windows\INetCache\Content.Outlook\59B8P82X\Gattaca%20Wor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72FF04136078344AE9498367819904D" ma:contentTypeVersion="12" ma:contentTypeDescription="Create a new document." ma:contentTypeScope="" ma:versionID="8ea47db90c607d24c45cb383b27853a6">
  <xsd:schema xmlns:xsd="http://www.w3.org/2001/XMLSchema" xmlns:xs="http://www.w3.org/2001/XMLSchema" xmlns:p="http://schemas.microsoft.com/office/2006/metadata/properties" xmlns:ns3="0ebd2870-3d30-4c2a-9b98-c5de78075460" xmlns:ns4="885541b1-4e45-44c5-937d-0986cffcecaf" targetNamespace="http://schemas.microsoft.com/office/2006/metadata/properties" ma:root="true" ma:fieldsID="0ae719bec05b9058df10add0923963ce" ns3:_="" ns4:_="">
    <xsd:import namespace="0ebd2870-3d30-4c2a-9b98-c5de78075460"/>
    <xsd:import namespace="885541b1-4e45-44c5-937d-0986cffceca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bd2870-3d30-4c2a-9b98-c5de780754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85541b1-4e45-44c5-937d-0986cffceca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D1D992E-C2D4-478E-8C9D-A86A12125D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bd2870-3d30-4c2a-9b98-c5de78075460"/>
    <ds:schemaRef ds:uri="885541b1-4e45-44c5-937d-0986cffcec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72B8C45-8D01-4633-A1BE-3E9EEA95FA43}">
  <ds:schemaRefs>
    <ds:schemaRef ds:uri="http://schemas.openxmlformats.org/officeDocument/2006/bibliography"/>
  </ds:schemaRefs>
</ds:datastoreItem>
</file>

<file path=customXml/itemProps3.xml><?xml version="1.0" encoding="utf-8"?>
<ds:datastoreItem xmlns:ds="http://schemas.openxmlformats.org/officeDocument/2006/customXml" ds:itemID="{EEFC3C31-C6DF-4269-B952-7B744142CFFC}">
  <ds:schemaRefs>
    <ds:schemaRef ds:uri="http://schemas.microsoft.com/sharepoint/v3/contenttype/forms"/>
  </ds:schemaRefs>
</ds:datastoreItem>
</file>

<file path=customXml/itemProps4.xml><?xml version="1.0" encoding="utf-8"?>
<ds:datastoreItem xmlns:ds="http://schemas.openxmlformats.org/officeDocument/2006/customXml" ds:itemID="{4CFA8F0B-174C-4B04-AB26-AC2D23AB7C9F}">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885541b1-4e45-44c5-937d-0986cffcecaf"/>
    <ds:schemaRef ds:uri="0ebd2870-3d30-4c2a-9b98-c5de78075460"/>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Gattaca Word Template</Template>
  <TotalTime>102</TotalTime>
  <Pages>3</Pages>
  <Words>740</Words>
  <Characters>4224</Characters>
  <Application>Microsoft Office Word</Application>
  <DocSecurity>4</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Matchtech Group PLC</Company>
  <LinksUpToDate>false</LinksUpToDate>
  <CharactersWithSpaces>4955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Selves</dc:creator>
  <cp:keywords/>
  <cp:lastModifiedBy>Hayley Andrews</cp:lastModifiedBy>
  <cp:revision>2</cp:revision>
  <cp:lastPrinted>2020-03-16T17:18:00Z</cp:lastPrinted>
  <dcterms:created xsi:type="dcterms:W3CDTF">2020-11-16T12:58:00Z</dcterms:created>
  <dcterms:modified xsi:type="dcterms:W3CDTF">2020-11-16T12:58:00Z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0x010100972FF04136078344AE9498367819904D</vt:lpwstr>
  </property>
</Properties>
</file>